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80032" w14:textId="77777777" w:rsidR="00CC746A" w:rsidRDefault="00CC746A" w:rsidP="00382D0B">
      <w:pPr>
        <w:jc w:val="center"/>
        <w:rPr>
          <w:b/>
          <w:sz w:val="28"/>
          <w:szCs w:val="28"/>
        </w:rPr>
      </w:pPr>
    </w:p>
    <w:p w14:paraId="48BC5F0C" w14:textId="77777777" w:rsidR="00CC746A" w:rsidRDefault="00CC746A" w:rsidP="00382D0B">
      <w:pPr>
        <w:jc w:val="center"/>
        <w:rPr>
          <w:b/>
          <w:sz w:val="28"/>
          <w:szCs w:val="28"/>
        </w:rPr>
      </w:pPr>
    </w:p>
    <w:p w14:paraId="7D9723E0" w14:textId="77777777" w:rsidR="001A26C1" w:rsidRDefault="001A26C1" w:rsidP="001A26C1">
      <w:pPr>
        <w:spacing w:line="288" w:lineRule="auto"/>
        <w:jc w:val="center"/>
        <w:rPr>
          <w:b/>
          <w:sz w:val="32"/>
          <w:szCs w:val="32"/>
        </w:rPr>
      </w:pPr>
      <w:r w:rsidRPr="00703517">
        <w:rPr>
          <w:b/>
          <w:sz w:val="32"/>
          <w:szCs w:val="32"/>
        </w:rPr>
        <w:t>CÔNG T</w:t>
      </w:r>
      <w:r w:rsidR="00966DFF">
        <w:rPr>
          <w:b/>
          <w:sz w:val="32"/>
          <w:szCs w:val="32"/>
        </w:rPr>
        <w:t>Y CỔ PHẦN TIN HỌC VIỄN THÔNG PETROLIMEX</w:t>
      </w:r>
    </w:p>
    <w:p w14:paraId="2A484462" w14:textId="77777777" w:rsidR="00330094" w:rsidRPr="00703517" w:rsidRDefault="00330094" w:rsidP="00330094">
      <w:pPr>
        <w:spacing w:line="288" w:lineRule="auto"/>
        <w:rPr>
          <w:b/>
          <w:sz w:val="32"/>
          <w:szCs w:val="32"/>
        </w:rPr>
      </w:pPr>
    </w:p>
    <w:p w14:paraId="31742EC1" w14:textId="77777777" w:rsidR="00BF1887" w:rsidRDefault="00BF1887" w:rsidP="00BF1887">
      <w:pPr>
        <w:pStyle w:val="Title-Major"/>
      </w:pPr>
    </w:p>
    <w:p w14:paraId="51328312" w14:textId="77777777" w:rsidR="00BF1887" w:rsidRDefault="00BF1887" w:rsidP="00BF1887">
      <w:pPr>
        <w:pStyle w:val="Title-Major"/>
      </w:pPr>
    </w:p>
    <w:p w14:paraId="19DB2507" w14:textId="77777777" w:rsidR="00BF1887" w:rsidRDefault="00BF1887" w:rsidP="00BF1887">
      <w:pPr>
        <w:pStyle w:val="Title-Major"/>
      </w:pPr>
    </w:p>
    <w:p w14:paraId="07284F12" w14:textId="77777777" w:rsidR="00BF1887" w:rsidRDefault="00BF1887" w:rsidP="00BF1887">
      <w:pPr>
        <w:pStyle w:val="Title-Major"/>
      </w:pPr>
    </w:p>
    <w:p w14:paraId="306E0AA1" w14:textId="77777777" w:rsidR="00CC746A" w:rsidRDefault="00CC746A" w:rsidP="00BF1887">
      <w:pPr>
        <w:pStyle w:val="Title-Major"/>
      </w:pPr>
    </w:p>
    <w:p w14:paraId="089A98F6" w14:textId="2159930A" w:rsidR="00A15110" w:rsidRDefault="00A15110" w:rsidP="001A26C1">
      <w:pPr>
        <w:pStyle w:val="Title-Major"/>
        <w:spacing w:line="288" w:lineRule="auto"/>
        <w:ind w:left="180" w:right="-45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TÍCH HỢP </w:t>
      </w:r>
      <w:r w:rsidR="00CC3159">
        <w:rPr>
          <w:sz w:val="28"/>
          <w:szCs w:val="28"/>
        </w:rPr>
        <w:t>LOG BÁN HÀNG</w:t>
      </w:r>
    </w:p>
    <w:p w14:paraId="2DEABA02" w14:textId="77777777" w:rsidR="001A26C1" w:rsidRPr="001A26C1" w:rsidRDefault="00A15110" w:rsidP="001A26C1">
      <w:pPr>
        <w:pStyle w:val="Title-Major"/>
        <w:spacing w:line="288" w:lineRule="auto"/>
        <w:ind w:left="180" w:right="-450"/>
        <w:jc w:val="center"/>
        <w:rPr>
          <w:rStyle w:val="HighlightedVariable"/>
          <w:color w:val="auto"/>
          <w:sz w:val="28"/>
          <w:szCs w:val="28"/>
        </w:rPr>
      </w:pPr>
      <w:r>
        <w:rPr>
          <w:sz w:val="28"/>
          <w:szCs w:val="28"/>
        </w:rPr>
        <w:t>PHẦN MỀM QUẢN LÝ CỬA HÀNG BÁN LẺ XĂNG DẦU - EGAS</w:t>
      </w:r>
      <w:r w:rsidR="001A26C1" w:rsidRPr="001A26C1">
        <w:rPr>
          <w:sz w:val="28"/>
          <w:szCs w:val="28"/>
        </w:rPr>
        <w:t xml:space="preserve"> </w:t>
      </w:r>
    </w:p>
    <w:p w14:paraId="0025D01F" w14:textId="39C1E17F" w:rsidR="00BF1887" w:rsidRDefault="00A562FD" w:rsidP="00BA63E5">
      <w:pPr>
        <w:pStyle w:val="Title-Major"/>
        <w:ind w:left="180" w:right="-450"/>
        <w:jc w:val="center"/>
        <w:rPr>
          <w:b/>
          <w:sz w:val="36"/>
        </w:rPr>
      </w:pPr>
      <w:bookmarkStart w:id="0" w:name="DocTitle"/>
      <w:r>
        <w:rPr>
          <w:b/>
          <w:sz w:val="36"/>
        </w:rPr>
        <w:t>HƯỚNG DẪN</w:t>
      </w:r>
      <w:r w:rsidR="00330094">
        <w:rPr>
          <w:b/>
          <w:sz w:val="36"/>
        </w:rPr>
        <w:t xml:space="preserve"> </w:t>
      </w:r>
      <w:r w:rsidR="009D243B">
        <w:rPr>
          <w:b/>
          <w:sz w:val="36"/>
        </w:rPr>
        <w:t>CÀI ĐẶT HỆ THỐNG</w:t>
      </w:r>
      <w:bookmarkEnd w:id="0"/>
    </w:p>
    <w:p w14:paraId="5DF4A259" w14:textId="1055651B" w:rsidR="00BA63E5" w:rsidRPr="00BA63E5" w:rsidRDefault="00BA63E5" w:rsidP="00BA63E5">
      <w:pPr>
        <w:pStyle w:val="Title-Major"/>
        <w:ind w:left="180" w:right="-450"/>
        <w:jc w:val="center"/>
        <w:rPr>
          <w:rStyle w:val="HighlightedVariable"/>
          <w:b/>
          <w:color w:val="auto"/>
          <w:sz w:val="36"/>
        </w:rPr>
      </w:pPr>
      <w:r>
        <w:rPr>
          <w:b/>
          <w:sz w:val="36"/>
        </w:rPr>
        <w:t>phần mềm đồng bộ (</w:t>
      </w:r>
      <w:r w:rsidRPr="00BA63E5">
        <w:rPr>
          <w:b/>
          <w:sz w:val="36"/>
        </w:rPr>
        <w:t>agasapicloud</w:t>
      </w:r>
      <w:r>
        <w:rPr>
          <w:b/>
          <w:sz w:val="36"/>
        </w:rPr>
        <w:t>)</w:t>
      </w:r>
    </w:p>
    <w:p w14:paraId="45ADDFAC" w14:textId="77777777" w:rsidR="00BF1887" w:rsidRDefault="00BF1887" w:rsidP="00BF1887">
      <w:pPr>
        <w:pStyle w:val="BodyText"/>
        <w:tabs>
          <w:tab w:val="left" w:pos="4410"/>
        </w:tabs>
        <w:ind w:left="2500"/>
      </w:pPr>
    </w:p>
    <w:p w14:paraId="3A6A9BFC" w14:textId="77777777" w:rsidR="00BF1887" w:rsidRDefault="00BF1887" w:rsidP="00BF1887">
      <w:pPr>
        <w:pStyle w:val="BodyText"/>
        <w:rPr>
          <w:rStyle w:val="HighlightedVariable"/>
        </w:rPr>
      </w:pPr>
    </w:p>
    <w:p w14:paraId="26EED3E3" w14:textId="77777777" w:rsidR="00BF1887" w:rsidRDefault="00BF1887" w:rsidP="00BF1887">
      <w:pPr>
        <w:pStyle w:val="BodyText"/>
        <w:tabs>
          <w:tab w:val="left" w:pos="4320"/>
        </w:tabs>
        <w:spacing w:after="0"/>
      </w:pPr>
    </w:p>
    <w:p w14:paraId="33436DED" w14:textId="77777777" w:rsidR="00A67F9B" w:rsidRDefault="00A67F9B" w:rsidP="001A26C1">
      <w:pPr>
        <w:pStyle w:val="BodyText"/>
        <w:tabs>
          <w:tab w:val="left" w:pos="4410"/>
        </w:tabs>
        <w:spacing w:line="288" w:lineRule="auto"/>
        <w:ind w:left="2500"/>
      </w:pPr>
      <w:bookmarkStart w:id="1" w:name="ProjectCode"/>
    </w:p>
    <w:p w14:paraId="3CDCFB5C" w14:textId="77777777" w:rsidR="00A67F9B" w:rsidRDefault="00A67F9B" w:rsidP="001A26C1">
      <w:pPr>
        <w:pStyle w:val="BodyText"/>
        <w:tabs>
          <w:tab w:val="left" w:pos="4410"/>
        </w:tabs>
        <w:spacing w:line="288" w:lineRule="auto"/>
        <w:ind w:left="2500"/>
      </w:pPr>
    </w:p>
    <w:p w14:paraId="04A3BF3C" w14:textId="77777777" w:rsidR="00A67F9B" w:rsidRDefault="00A67F9B" w:rsidP="001A26C1">
      <w:pPr>
        <w:pStyle w:val="BodyText"/>
        <w:tabs>
          <w:tab w:val="left" w:pos="4410"/>
        </w:tabs>
        <w:spacing w:line="288" w:lineRule="auto"/>
        <w:ind w:left="2500"/>
      </w:pPr>
    </w:p>
    <w:p w14:paraId="18EC06DD" w14:textId="77777777" w:rsidR="00A67F9B" w:rsidRDefault="00A67F9B" w:rsidP="001A26C1">
      <w:pPr>
        <w:pStyle w:val="BodyText"/>
        <w:tabs>
          <w:tab w:val="left" w:pos="4410"/>
        </w:tabs>
        <w:spacing w:line="288" w:lineRule="auto"/>
        <w:ind w:left="2500"/>
      </w:pPr>
    </w:p>
    <w:p w14:paraId="31D00A41" w14:textId="2FD780D0" w:rsidR="00BF1887" w:rsidRDefault="00A15110" w:rsidP="001A26C1">
      <w:pPr>
        <w:pStyle w:val="BodyText"/>
        <w:tabs>
          <w:tab w:val="left" w:pos="4410"/>
        </w:tabs>
        <w:spacing w:line="288" w:lineRule="auto"/>
        <w:ind w:left="2500"/>
      </w:pPr>
      <w:r>
        <w:t>PLX</w:t>
      </w:r>
      <w:r w:rsidR="001A26C1" w:rsidRPr="00703517">
        <w:t>-E</w:t>
      </w:r>
      <w:bookmarkEnd w:id="1"/>
      <w:r>
        <w:t>GAS</w:t>
      </w:r>
      <w:r w:rsidR="00A562FD">
        <w:t>_</w:t>
      </w:r>
      <w:r w:rsidR="008656E0">
        <w:t>LOG</w:t>
      </w:r>
    </w:p>
    <w:p w14:paraId="15261B69" w14:textId="77777777" w:rsidR="00BF1887" w:rsidRPr="00966DFF" w:rsidRDefault="00BF1887" w:rsidP="00BF1887">
      <w:pPr>
        <w:pStyle w:val="BodyText"/>
        <w:tabs>
          <w:tab w:val="left" w:pos="4410"/>
        </w:tabs>
        <w:ind w:left="2500"/>
      </w:pPr>
      <w:r>
        <w:t>Ngày tạo tài liệu:</w:t>
      </w:r>
      <w:r>
        <w:tab/>
      </w:r>
      <w:r>
        <w:tab/>
      </w:r>
    </w:p>
    <w:p w14:paraId="71F63CAB" w14:textId="77777777" w:rsidR="00BF1887" w:rsidRPr="001F4C1F" w:rsidRDefault="00BF1887" w:rsidP="00BF1887">
      <w:pPr>
        <w:pStyle w:val="BodyText"/>
        <w:tabs>
          <w:tab w:val="left" w:pos="4410"/>
        </w:tabs>
        <w:ind w:left="2500"/>
        <w:rPr>
          <w:lang w:val="vi-VN"/>
        </w:rPr>
      </w:pPr>
      <w:r>
        <w:rPr>
          <w:lang w:val="vi-VN"/>
        </w:rPr>
        <w:t>Ngày sửa cuối cùng:</w:t>
      </w:r>
      <w:r>
        <w:rPr>
          <w:lang w:val="vi-VN"/>
        </w:rPr>
        <w:tab/>
      </w:r>
    </w:p>
    <w:p w14:paraId="0E826ECD" w14:textId="2B93FBB2" w:rsidR="00BF1887" w:rsidRDefault="00BF1887" w:rsidP="00BF1887">
      <w:pPr>
        <w:pStyle w:val="BodyText"/>
        <w:tabs>
          <w:tab w:val="left" w:pos="4410"/>
        </w:tabs>
        <w:ind w:left="2500"/>
        <w:rPr>
          <w:lang w:val="vi-VN"/>
        </w:rPr>
      </w:pPr>
      <w:r>
        <w:rPr>
          <w:lang w:val="vi-VN"/>
        </w:rPr>
        <w:t>Mã tài liệu:</w:t>
      </w:r>
      <w:r>
        <w:rPr>
          <w:lang w:val="vi-VN"/>
        </w:rPr>
        <w:tab/>
      </w:r>
      <w:bookmarkStart w:id="2" w:name="DocRefNumber"/>
      <w:r w:rsidR="009C3F48">
        <w:rPr>
          <w:lang w:val="vi-VN"/>
        </w:rPr>
        <w:tab/>
      </w:r>
      <w:r w:rsidR="00A15110">
        <w:t>PLX</w:t>
      </w:r>
      <w:r w:rsidR="001A26C1" w:rsidRPr="00703517">
        <w:rPr>
          <w:lang w:val="vi-VN"/>
        </w:rPr>
        <w:t>-E</w:t>
      </w:r>
      <w:r w:rsidR="00A15110">
        <w:t>GAS</w:t>
      </w:r>
      <w:bookmarkEnd w:id="2"/>
      <w:r w:rsidR="009D243B">
        <w:t>_</w:t>
      </w:r>
      <w:r w:rsidR="008656E0" w:rsidRPr="008656E0">
        <w:t xml:space="preserve"> </w:t>
      </w:r>
      <w:r w:rsidR="008656E0">
        <w:t xml:space="preserve">LOG </w:t>
      </w:r>
      <w:r w:rsidR="00A562FD">
        <w:t>_CaiDat</w:t>
      </w:r>
    </w:p>
    <w:p w14:paraId="3CE1598F" w14:textId="36BBCD95" w:rsidR="00BF1887" w:rsidRPr="000633F6" w:rsidRDefault="00BF1887" w:rsidP="00BF1887">
      <w:pPr>
        <w:pStyle w:val="BodyText"/>
        <w:tabs>
          <w:tab w:val="left" w:pos="4410"/>
        </w:tabs>
        <w:ind w:left="2500"/>
      </w:pPr>
      <w:r w:rsidRPr="00BF1887">
        <w:rPr>
          <w:lang w:val="vi-VN"/>
        </w:rPr>
        <w:t>Version:</w:t>
      </w:r>
      <w:r w:rsidRPr="00BF1887">
        <w:rPr>
          <w:lang w:val="vi-VN"/>
        </w:rPr>
        <w:tab/>
      </w:r>
      <w:r w:rsidRPr="00BF1887">
        <w:rPr>
          <w:lang w:val="vi-VN"/>
        </w:rPr>
        <w:tab/>
      </w:r>
      <w:r w:rsidR="00330094">
        <w:t>1.0</w:t>
      </w:r>
      <w:r w:rsidR="005070D1">
        <w:t>3</w:t>
      </w:r>
      <w:bookmarkStart w:id="3" w:name="_GoBack"/>
      <w:bookmarkEnd w:id="3"/>
      <w:r w:rsidR="00330094">
        <w:t xml:space="preserve"> </w:t>
      </w:r>
    </w:p>
    <w:p w14:paraId="2C35876F" w14:textId="5A095663" w:rsidR="006F21D0" w:rsidRPr="005070D1" w:rsidRDefault="005070D1" w:rsidP="00BF1887">
      <w:pPr>
        <w:ind w:left="2500"/>
        <w:rPr>
          <w:sz w:val="2"/>
        </w:rPr>
        <w:sectPr w:rsidR="006F21D0" w:rsidRPr="005070D1" w:rsidSect="008E54D8">
          <w:footerReference w:type="even" r:id="rId8"/>
          <w:footerReference w:type="default" r:id="rId9"/>
          <w:pgSz w:w="12240" w:h="15840" w:code="1"/>
          <w:pgMar w:top="720" w:right="720" w:bottom="1440" w:left="1800" w:header="720" w:footer="720" w:gutter="0"/>
          <w:cols w:space="720"/>
        </w:sectPr>
      </w:pPr>
      <w:r>
        <w:rPr>
          <w:sz w:val="2"/>
        </w:rPr>
        <w:t>3</w:t>
      </w:r>
    </w:p>
    <w:p w14:paraId="1C9987EA" w14:textId="77777777" w:rsidR="00BF1887" w:rsidRPr="00BF1887" w:rsidRDefault="00BF1887" w:rsidP="00BF1887">
      <w:pPr>
        <w:ind w:left="2500"/>
        <w:rPr>
          <w:sz w:val="2"/>
          <w:lang w:val="vi-VN"/>
        </w:rPr>
      </w:pPr>
    </w:p>
    <w:p w14:paraId="48FFE6A3" w14:textId="77777777" w:rsidR="00F35F5B" w:rsidRPr="00162C8A" w:rsidRDefault="00F35F5B">
      <w:pPr>
        <w:pStyle w:val="NormalH"/>
        <w:rPr>
          <w:rFonts w:ascii="Times New Roman" w:hAnsi="Times New Roman"/>
          <w:sz w:val="26"/>
          <w:szCs w:val="26"/>
          <w:lang w:val="vi-VN"/>
        </w:rPr>
      </w:pPr>
      <w:r w:rsidRPr="00162C8A">
        <w:rPr>
          <w:rFonts w:ascii="Times New Roman" w:hAnsi="Times New Roman"/>
          <w:sz w:val="26"/>
          <w:szCs w:val="26"/>
          <w:lang w:val="vi-VN"/>
        </w:rPr>
        <w:lastRenderedPageBreak/>
        <w:t>BẢN GHI NHẬN THAY ĐỔI</w:t>
      </w:r>
    </w:p>
    <w:p w14:paraId="1C3FD1C2" w14:textId="77777777" w:rsidR="00BF1887" w:rsidRPr="00162C8A" w:rsidRDefault="00BF1887" w:rsidP="00BF1887">
      <w:pPr>
        <w:rPr>
          <w:sz w:val="26"/>
          <w:szCs w:val="26"/>
          <w:lang w:val="vi-VN"/>
        </w:rPr>
      </w:pPr>
      <w:r w:rsidRPr="00162C8A">
        <w:rPr>
          <w:sz w:val="26"/>
          <w:szCs w:val="26"/>
          <w:lang w:val="vi-VN"/>
        </w:rPr>
        <w:t xml:space="preserve">*T – Thêm mới S - Sửa đổi X </w:t>
      </w:r>
      <w:r w:rsidR="005B5577" w:rsidRPr="00162C8A">
        <w:rPr>
          <w:sz w:val="26"/>
          <w:szCs w:val="26"/>
          <w:lang w:val="vi-VN"/>
        </w:rPr>
        <w:t>–</w:t>
      </w:r>
      <w:r w:rsidRPr="00162C8A">
        <w:rPr>
          <w:sz w:val="26"/>
          <w:szCs w:val="26"/>
          <w:lang w:val="vi-VN"/>
        </w:rPr>
        <w:t xml:space="preserve"> Xoá</w:t>
      </w:r>
    </w:p>
    <w:p w14:paraId="575ED172" w14:textId="77777777" w:rsidR="005B5577" w:rsidRPr="00162C8A" w:rsidRDefault="005B5577" w:rsidP="00BF1887">
      <w:pPr>
        <w:rPr>
          <w:sz w:val="26"/>
          <w:szCs w:val="26"/>
        </w:rPr>
      </w:pPr>
    </w:p>
    <w:tbl>
      <w:tblPr>
        <w:tblW w:w="8835" w:type="dxa"/>
        <w:tblInd w:w="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475"/>
        <w:gridCol w:w="1045"/>
        <w:gridCol w:w="1085"/>
        <w:gridCol w:w="1075"/>
        <w:gridCol w:w="1085"/>
        <w:gridCol w:w="1748"/>
        <w:gridCol w:w="1322"/>
      </w:tblGrid>
      <w:tr w:rsidR="005B5577" w:rsidRPr="00162C8A" w14:paraId="4CC03ED5" w14:textId="77777777" w:rsidTr="00BA63E5">
        <w:trPr>
          <w:trHeight w:val="1187"/>
        </w:trPr>
        <w:tc>
          <w:tcPr>
            <w:tcW w:w="1475" w:type="dxa"/>
            <w:shd w:val="pct10" w:color="auto" w:fill="FFFFFF"/>
          </w:tcPr>
          <w:p w14:paraId="6B95F7AD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Ngày thay đổi</w:t>
            </w:r>
          </w:p>
        </w:tc>
        <w:tc>
          <w:tcPr>
            <w:tcW w:w="1045" w:type="dxa"/>
            <w:shd w:val="pct10" w:color="auto" w:fill="FFFFFF"/>
          </w:tcPr>
          <w:p w14:paraId="734B8BF3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Mục, bảng, sơ đồ được thay đổi</w:t>
            </w:r>
          </w:p>
        </w:tc>
        <w:tc>
          <w:tcPr>
            <w:tcW w:w="1085" w:type="dxa"/>
            <w:shd w:val="pct10" w:color="auto" w:fill="FFFFFF"/>
          </w:tcPr>
          <w:p w14:paraId="3444DCE5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Lý do</w:t>
            </w:r>
          </w:p>
        </w:tc>
        <w:tc>
          <w:tcPr>
            <w:tcW w:w="1075" w:type="dxa"/>
            <w:shd w:val="pct10" w:color="auto" w:fill="FFFFFF"/>
          </w:tcPr>
          <w:p w14:paraId="50DAFB28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Phiên bản cũ</w:t>
            </w:r>
          </w:p>
        </w:tc>
        <w:tc>
          <w:tcPr>
            <w:tcW w:w="1085" w:type="dxa"/>
            <w:shd w:val="pct10" w:color="auto" w:fill="FFFFFF"/>
          </w:tcPr>
          <w:p w14:paraId="7BE20FAF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T* S X</w:t>
            </w:r>
          </w:p>
        </w:tc>
        <w:tc>
          <w:tcPr>
            <w:tcW w:w="1748" w:type="dxa"/>
            <w:shd w:val="pct10" w:color="auto" w:fill="FFFFFF"/>
          </w:tcPr>
          <w:p w14:paraId="2A80AAD4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Mô tả thay đổi</w:t>
            </w:r>
          </w:p>
        </w:tc>
        <w:tc>
          <w:tcPr>
            <w:tcW w:w="1322" w:type="dxa"/>
            <w:shd w:val="pct10" w:color="auto" w:fill="FFFFFF"/>
          </w:tcPr>
          <w:p w14:paraId="25266367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 w:rsidRPr="00162C8A">
              <w:rPr>
                <w:rFonts w:ascii="Times New Roman" w:hAnsi="Times New Roman" w:cs="Times New Roman"/>
                <w:sz w:val="26"/>
                <w:szCs w:val="26"/>
              </w:rPr>
              <w:t>Phiên bản mới</w:t>
            </w:r>
          </w:p>
        </w:tc>
      </w:tr>
      <w:tr w:rsidR="005B5577" w:rsidRPr="00162C8A" w14:paraId="5D7E39AA" w14:textId="77777777" w:rsidTr="00BA63E5">
        <w:tc>
          <w:tcPr>
            <w:tcW w:w="1475" w:type="dxa"/>
          </w:tcPr>
          <w:p w14:paraId="0637581C" w14:textId="3B455E20" w:rsidR="005B5577" w:rsidRPr="00162C8A" w:rsidRDefault="00BA63E5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03/11/2023</w:t>
            </w:r>
          </w:p>
        </w:tc>
        <w:tc>
          <w:tcPr>
            <w:tcW w:w="1045" w:type="dxa"/>
          </w:tcPr>
          <w:p w14:paraId="143BDEC6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57DE1909" w14:textId="50832501" w:rsidR="005B5577" w:rsidRPr="00162C8A" w:rsidRDefault="00BA63E5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Tạo mới</w:t>
            </w:r>
          </w:p>
        </w:tc>
        <w:tc>
          <w:tcPr>
            <w:tcW w:w="1075" w:type="dxa"/>
          </w:tcPr>
          <w:p w14:paraId="7E735691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29CCF2E3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368EABD5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1A62DB27" w14:textId="77777777" w:rsidR="005B5577" w:rsidRPr="00162C8A" w:rsidRDefault="005B5577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456D5E7F" w14:textId="77777777" w:rsidTr="00BA63E5">
        <w:tc>
          <w:tcPr>
            <w:tcW w:w="1475" w:type="dxa"/>
          </w:tcPr>
          <w:p w14:paraId="4E770812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477D8829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35DD5CC5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083CBD2C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1D31FF07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2211724E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125AEE1C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74F1E46A" w14:textId="77777777" w:rsidTr="00BA63E5">
        <w:tc>
          <w:tcPr>
            <w:tcW w:w="1475" w:type="dxa"/>
          </w:tcPr>
          <w:p w14:paraId="0FCEFC1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12A8C80F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700F9D8B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221BE33F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22E9A435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784D4132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46CB00FE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0860A3A7" w14:textId="77777777" w:rsidTr="00BA63E5">
        <w:tc>
          <w:tcPr>
            <w:tcW w:w="1475" w:type="dxa"/>
          </w:tcPr>
          <w:p w14:paraId="7ED4B608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4158571A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75126692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5DF5DEFB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3C782B69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69262805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77DA2F97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6E5399F2" w14:textId="77777777" w:rsidTr="00BA63E5">
        <w:tc>
          <w:tcPr>
            <w:tcW w:w="1475" w:type="dxa"/>
          </w:tcPr>
          <w:p w14:paraId="7E72F17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1AA56999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56D0DBA3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2586D9E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4161422A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4B340C4A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26C85437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101D42B5" w14:textId="77777777" w:rsidTr="00BA63E5">
        <w:tc>
          <w:tcPr>
            <w:tcW w:w="1475" w:type="dxa"/>
          </w:tcPr>
          <w:p w14:paraId="1845BC32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4651979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4330618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321964CF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133D35F7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2E4BF343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32C02376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5C12719A" w14:textId="77777777" w:rsidTr="00BA63E5">
        <w:tc>
          <w:tcPr>
            <w:tcW w:w="1475" w:type="dxa"/>
          </w:tcPr>
          <w:p w14:paraId="4D94CF4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60DFBE9D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02A06A40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5F18CB3A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55394FD4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12B86E1B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4864BF79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6195D1F9" w14:textId="77777777" w:rsidTr="00BA63E5">
        <w:tc>
          <w:tcPr>
            <w:tcW w:w="1475" w:type="dxa"/>
          </w:tcPr>
          <w:p w14:paraId="4A9D0952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057B699B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6A8F187A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0EAAF0DE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4EE72161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13F870F0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3D1173D7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5D4" w:rsidRPr="00162C8A" w14:paraId="0AFD5351" w14:textId="77777777" w:rsidTr="00BA63E5">
        <w:tc>
          <w:tcPr>
            <w:tcW w:w="1475" w:type="dxa"/>
          </w:tcPr>
          <w:p w14:paraId="4BA5399D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14:paraId="1CA0150D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44546578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5" w:type="dxa"/>
          </w:tcPr>
          <w:p w14:paraId="74C58CF3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14:paraId="59BD36BE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48" w:type="dxa"/>
          </w:tcPr>
          <w:p w14:paraId="4AEA0997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</w:tcPr>
          <w:p w14:paraId="0F7EB548" w14:textId="77777777" w:rsidR="000F35D4" w:rsidRPr="00162C8A" w:rsidRDefault="000F35D4" w:rsidP="00803E6E">
            <w:pPr>
              <w:pStyle w:val="Bang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371FAD5" w14:textId="77777777" w:rsidR="005B5577" w:rsidRPr="005B5577" w:rsidRDefault="005B5577" w:rsidP="00BF1887"/>
    <w:p w14:paraId="36B07DE5" w14:textId="77777777" w:rsidR="00BF1887" w:rsidRPr="00BF1887" w:rsidRDefault="00BF1887" w:rsidP="00BF1887">
      <w:pPr>
        <w:rPr>
          <w:lang w:val="vi-VN"/>
        </w:rPr>
      </w:pPr>
    </w:p>
    <w:p w14:paraId="2BDA7CBB" w14:textId="77777777" w:rsidR="00BF1887" w:rsidRDefault="00BF1887" w:rsidP="00BF1887">
      <w:pPr>
        <w:widowControl w:val="0"/>
        <w:spacing w:before="120"/>
        <w:rPr>
          <w:color w:val="008000"/>
        </w:rPr>
      </w:pPr>
    </w:p>
    <w:p w14:paraId="77EFD0CC" w14:textId="77777777" w:rsidR="00F35F5B" w:rsidRPr="00BF1887" w:rsidRDefault="00F35F5B">
      <w:pPr>
        <w:pStyle w:val="NormalTB"/>
        <w:widowControl w:val="0"/>
        <w:spacing w:before="120"/>
        <w:rPr>
          <w:color w:val="003400"/>
          <w:sz w:val="24"/>
          <w:szCs w:val="24"/>
          <w:lang w:val="vi-VN"/>
        </w:rPr>
      </w:pPr>
    </w:p>
    <w:p w14:paraId="462A0B29" w14:textId="77777777" w:rsidR="008E54D8" w:rsidRDefault="00F35F5B" w:rsidP="008B3213">
      <w:pPr>
        <w:pStyle w:val="Title"/>
      </w:pPr>
      <w:r w:rsidRPr="00BF1887">
        <w:rPr>
          <w:lang w:val="vi-VN"/>
        </w:rPr>
        <w:br w:type="page"/>
      </w:r>
    </w:p>
    <w:p w14:paraId="55FAF0D8" w14:textId="77777777" w:rsidR="00F35F5B" w:rsidRPr="00162C8A" w:rsidRDefault="00F35F5B" w:rsidP="008B3213">
      <w:pPr>
        <w:pStyle w:val="Title"/>
        <w:rPr>
          <w:rFonts w:ascii="Times New Roman" w:hAnsi="Times New Roman"/>
          <w:sz w:val="26"/>
          <w:szCs w:val="26"/>
          <w:lang w:val="vi-VN"/>
        </w:rPr>
      </w:pPr>
      <w:r w:rsidRPr="00162C8A">
        <w:rPr>
          <w:rFonts w:ascii="Times New Roman" w:hAnsi="Times New Roman"/>
          <w:sz w:val="26"/>
          <w:szCs w:val="26"/>
          <w:lang w:val="vi-VN"/>
        </w:rPr>
        <w:lastRenderedPageBreak/>
        <w:t>Mục lục</w:t>
      </w:r>
    </w:p>
    <w:p w14:paraId="1575336B" w14:textId="00890415" w:rsidR="00570E50" w:rsidRDefault="00F35F5B">
      <w:pPr>
        <w:pStyle w:val="TOC1"/>
        <w:tabs>
          <w:tab w:val="left" w:pos="480"/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162C8A">
        <w:rPr>
          <w:bCs w:val="0"/>
          <w:caps w:val="0"/>
          <w:sz w:val="26"/>
          <w:szCs w:val="26"/>
        </w:rPr>
        <w:fldChar w:fldCharType="begin"/>
      </w:r>
      <w:r w:rsidRPr="00162C8A">
        <w:rPr>
          <w:bCs w:val="0"/>
          <w:caps w:val="0"/>
          <w:sz w:val="26"/>
          <w:szCs w:val="26"/>
        </w:rPr>
        <w:instrText xml:space="preserve"> TOC \o "1-3" \h \z </w:instrText>
      </w:r>
      <w:r w:rsidRPr="00162C8A">
        <w:rPr>
          <w:bCs w:val="0"/>
          <w:caps w:val="0"/>
          <w:sz w:val="26"/>
          <w:szCs w:val="26"/>
        </w:rPr>
        <w:fldChar w:fldCharType="separate"/>
      </w:r>
      <w:hyperlink w:anchor="_Toc150155010" w:history="1">
        <w:r w:rsidR="00570E50" w:rsidRPr="005D19EB">
          <w:rPr>
            <w:rStyle w:val="Hyperlink"/>
            <w:noProof/>
          </w:rPr>
          <w:t>1.</w:t>
        </w:r>
        <w:r w:rsidR="00570E5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Tổng quan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_Toc150155010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4</w:t>
        </w:r>
        <w:r w:rsidR="00570E50">
          <w:rPr>
            <w:noProof/>
            <w:webHidden/>
          </w:rPr>
          <w:fldChar w:fldCharType="end"/>
        </w:r>
      </w:hyperlink>
    </w:p>
    <w:p w14:paraId="4C4258ED" w14:textId="7347B7E3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11" w:history="1">
        <w:r w:rsidR="00570E50" w:rsidRPr="005D19EB">
          <w:rPr>
            <w:rStyle w:val="Hyperlink"/>
            <w:noProof/>
          </w:rPr>
          <w:t>1.1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Mục đích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_Toc150155011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4</w:t>
        </w:r>
        <w:r w:rsidR="00570E50">
          <w:rPr>
            <w:noProof/>
            <w:webHidden/>
          </w:rPr>
          <w:fldChar w:fldCharType="end"/>
        </w:r>
      </w:hyperlink>
    </w:p>
    <w:p w14:paraId="285A59C3" w14:textId="6A590AB6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12" w:history="1">
        <w:r w:rsidR="00570E50" w:rsidRPr="005D19EB">
          <w:rPr>
            <w:rStyle w:val="Hyperlink"/>
            <w:noProof/>
          </w:rPr>
          <w:t>1.2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Đối tượng áp dụng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_Toc150155012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4</w:t>
        </w:r>
        <w:r w:rsidR="00570E50">
          <w:rPr>
            <w:noProof/>
            <w:webHidden/>
          </w:rPr>
          <w:fldChar w:fldCharType="end"/>
        </w:r>
      </w:hyperlink>
    </w:p>
    <w:p w14:paraId="2D324344" w14:textId="120F714B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13" w:history="1">
        <w:r w:rsidR="00570E50" w:rsidRPr="005D19EB">
          <w:rPr>
            <w:rStyle w:val="Hyperlink"/>
            <w:noProof/>
          </w:rPr>
          <w:t>1.3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Quy định chung thông số cài đặt phần mềm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_Toc150155013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4</w:t>
        </w:r>
        <w:r w:rsidR="00570E50">
          <w:rPr>
            <w:noProof/>
            <w:webHidden/>
          </w:rPr>
          <w:fldChar w:fldCharType="end"/>
        </w:r>
      </w:hyperlink>
    </w:p>
    <w:p w14:paraId="7C4B4EBB" w14:textId="222E2761" w:rsidR="00570E50" w:rsidRDefault="00136D2C">
      <w:pPr>
        <w:pStyle w:val="TOC1"/>
        <w:tabs>
          <w:tab w:val="left" w:pos="480"/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14" w:history="1">
        <w:r w:rsidR="00570E50" w:rsidRPr="005D19EB">
          <w:rPr>
            <w:rStyle w:val="Hyperlink"/>
            <w:noProof/>
          </w:rPr>
          <w:t>2.</w:t>
        </w:r>
        <w:r w:rsidR="00570E5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Kiểm tra máy tính EGAS PC trước cài đặt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_Toc150155014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5</w:t>
        </w:r>
        <w:r w:rsidR="00570E50">
          <w:rPr>
            <w:noProof/>
            <w:webHidden/>
          </w:rPr>
          <w:fldChar w:fldCharType="end"/>
        </w:r>
      </w:hyperlink>
    </w:p>
    <w:p w14:paraId="701863A0" w14:textId="05873424" w:rsidR="00570E50" w:rsidRDefault="00136D2C">
      <w:pPr>
        <w:pStyle w:val="TOC1"/>
        <w:tabs>
          <w:tab w:val="left" w:pos="480"/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15" w:history="1">
        <w:r w:rsidR="00570E50" w:rsidRPr="005D19EB">
          <w:rPr>
            <w:rStyle w:val="Hyperlink"/>
            <w:noProof/>
          </w:rPr>
          <w:t>3.</w:t>
        </w:r>
        <w:r w:rsidR="00570E5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Thực hiện cài đặt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_Toc150155015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6</w:t>
        </w:r>
        <w:r w:rsidR="00570E50">
          <w:rPr>
            <w:noProof/>
            <w:webHidden/>
          </w:rPr>
          <w:fldChar w:fldCharType="end"/>
        </w:r>
      </w:hyperlink>
    </w:p>
    <w:p w14:paraId="72B2EF87" w14:textId="5594E1EF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16" w:history="1">
        <w:r w:rsidR="00570E50" w:rsidRPr="005D19EB">
          <w:rPr>
            <w:rStyle w:val="Hyperlink"/>
            <w:noProof/>
          </w:rPr>
          <w:t>3.1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Cài đặt chứng chỉ “</w:t>
        </w:r>
        <w:r w:rsidR="00570E50" w:rsidRPr="005D19EB">
          <w:rPr>
            <w:rStyle w:val="Hyperlink"/>
            <w:i/>
            <w:noProof/>
          </w:rPr>
          <w:t>Cert root Globalsign”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_Toc150155016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6</w:t>
        </w:r>
        <w:r w:rsidR="00570E50">
          <w:rPr>
            <w:noProof/>
            <w:webHidden/>
          </w:rPr>
          <w:fldChar w:fldCharType="end"/>
        </w:r>
      </w:hyperlink>
    </w:p>
    <w:p w14:paraId="559BF85D" w14:textId="137C1132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17" w:history="1">
        <w:r w:rsidR="00570E50" w:rsidRPr="005D19EB">
          <w:rPr>
            <w:rStyle w:val="Hyperlink"/>
            <w:noProof/>
          </w:rPr>
          <w:t>3.2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Cài đặt, cập nhật AgasApiCloud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_Toc150155017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6</w:t>
        </w:r>
        <w:r w:rsidR="00570E50">
          <w:rPr>
            <w:noProof/>
            <w:webHidden/>
          </w:rPr>
          <w:fldChar w:fldCharType="end"/>
        </w:r>
      </w:hyperlink>
    </w:p>
    <w:p w14:paraId="5B93FE65" w14:textId="51E017A3" w:rsidR="00570E50" w:rsidRDefault="00136D2C">
      <w:pPr>
        <w:pStyle w:val="TOC3"/>
        <w:tabs>
          <w:tab w:val="left" w:pos="1200"/>
          <w:tab w:val="right" w:leader="dot" w:pos="971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0155018" w:history="1">
        <w:r w:rsidR="00570E50" w:rsidRPr="005D19EB">
          <w:rPr>
            <w:rStyle w:val="Hyperlink"/>
            <w:noProof/>
          </w:rPr>
          <w:t>3.2.1</w:t>
        </w:r>
        <w:r w:rsidR="00570E5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Cài đặt AgasApiCloud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_Toc150155018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6</w:t>
        </w:r>
        <w:r w:rsidR="00570E50">
          <w:rPr>
            <w:noProof/>
            <w:webHidden/>
          </w:rPr>
          <w:fldChar w:fldCharType="end"/>
        </w:r>
      </w:hyperlink>
    </w:p>
    <w:p w14:paraId="57935722" w14:textId="1E9B6004" w:rsidR="00570E50" w:rsidRDefault="00136D2C">
      <w:pPr>
        <w:pStyle w:val="TOC3"/>
        <w:tabs>
          <w:tab w:val="left" w:pos="1200"/>
          <w:tab w:val="right" w:leader="dot" w:pos="971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0155019" w:history="1">
        <w:r w:rsidR="00570E50" w:rsidRPr="005D19EB">
          <w:rPr>
            <w:rStyle w:val="Hyperlink"/>
            <w:noProof/>
          </w:rPr>
          <w:t>3.2.2</w:t>
        </w:r>
        <w:r w:rsidR="00570E5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Cập nhật AgasApiCloud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_Toc150155019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6</w:t>
        </w:r>
        <w:r w:rsidR="00570E50">
          <w:rPr>
            <w:noProof/>
            <w:webHidden/>
          </w:rPr>
          <w:fldChar w:fldCharType="end"/>
        </w:r>
      </w:hyperlink>
    </w:p>
    <w:p w14:paraId="4A82A983" w14:textId="4893ECDB" w:rsidR="00570E50" w:rsidRDefault="00136D2C">
      <w:pPr>
        <w:pStyle w:val="TOC3"/>
        <w:tabs>
          <w:tab w:val="left" w:pos="1200"/>
          <w:tab w:val="right" w:leader="dot" w:pos="971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0155020" w:history="1">
        <w:r w:rsidR="00570E50" w:rsidRPr="005D19EB">
          <w:rPr>
            <w:rStyle w:val="Hyperlink"/>
            <w:noProof/>
          </w:rPr>
          <w:t>3.2.3</w:t>
        </w:r>
        <w:r w:rsidR="00570E5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Gỡ cài đặt AgasApiCloud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_Toc150155020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6</w:t>
        </w:r>
        <w:r w:rsidR="00570E50">
          <w:rPr>
            <w:noProof/>
            <w:webHidden/>
          </w:rPr>
          <w:fldChar w:fldCharType="end"/>
        </w:r>
      </w:hyperlink>
    </w:p>
    <w:p w14:paraId="11ADF197" w14:textId="24273549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21" w:history="1">
        <w:r w:rsidR="00570E50" w:rsidRPr="005D19EB">
          <w:rPr>
            <w:rStyle w:val="Hyperlink"/>
            <w:iCs/>
            <w:noProof/>
          </w:rPr>
          <w:t>3.3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iCs/>
            <w:noProof/>
          </w:rPr>
          <w:t>Áp cấu hình Chung cửa hàng xăng dầu, Cấu hình bể vòi bơm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_Toc150155021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7</w:t>
        </w:r>
        <w:r w:rsidR="00570E50">
          <w:rPr>
            <w:noProof/>
            <w:webHidden/>
          </w:rPr>
          <w:fldChar w:fldCharType="end"/>
        </w:r>
      </w:hyperlink>
    </w:p>
    <w:p w14:paraId="5919F004" w14:textId="49B22DF5" w:rsidR="00570E50" w:rsidRDefault="00136D2C">
      <w:pPr>
        <w:pStyle w:val="TOC2"/>
        <w:tabs>
          <w:tab w:val="left" w:pos="96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22" w:history="1">
        <w:r w:rsidR="00570E50" w:rsidRPr="005D19EB">
          <w:rPr>
            <w:rStyle w:val="Hyperlink"/>
            <w:noProof/>
          </w:rPr>
          <w:t>3.4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Kiểm tra kết nối hệ thống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_Toc150155022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7</w:t>
        </w:r>
        <w:r w:rsidR="00570E50">
          <w:rPr>
            <w:noProof/>
            <w:webHidden/>
          </w:rPr>
          <w:fldChar w:fldCharType="end"/>
        </w:r>
      </w:hyperlink>
    </w:p>
    <w:p w14:paraId="5319B234" w14:textId="41962CFF" w:rsidR="00570E50" w:rsidRDefault="00136D2C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23" w:history="1">
        <w:r w:rsidR="00570E50" w:rsidRPr="005D19EB">
          <w:rPr>
            <w:rStyle w:val="Hyperlink"/>
            <w:noProof/>
          </w:rPr>
          <w:t>Phụ lục 01: Cài đặt chứng chỉ “</w:t>
        </w:r>
        <w:r w:rsidR="00570E50" w:rsidRPr="005D19EB">
          <w:rPr>
            <w:rStyle w:val="Hyperlink"/>
            <w:i/>
            <w:noProof/>
          </w:rPr>
          <w:t>Cert root Globalsign”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_Toc150155023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8</w:t>
        </w:r>
        <w:r w:rsidR="00570E50">
          <w:rPr>
            <w:noProof/>
            <w:webHidden/>
          </w:rPr>
          <w:fldChar w:fldCharType="end"/>
        </w:r>
      </w:hyperlink>
    </w:p>
    <w:p w14:paraId="1BD64C2F" w14:textId="39D283DA" w:rsidR="00570E50" w:rsidRDefault="00136D2C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24" w:history="1">
        <w:r w:rsidR="00570E50" w:rsidRPr="005D19EB">
          <w:rPr>
            <w:rStyle w:val="Hyperlink"/>
            <w:noProof/>
          </w:rPr>
          <w:t>PHỤ LỤC</w:t>
        </w:r>
        <w:r w:rsidR="00570E50" w:rsidRPr="005D19EB">
          <w:rPr>
            <w:rStyle w:val="Hyperlink"/>
            <w:noProof/>
            <w:lang w:val="vi-VN"/>
          </w:rPr>
          <w:t xml:space="preserve"> 2:</w:t>
        </w:r>
        <w:r w:rsidR="00570E50" w:rsidRPr="005D19EB">
          <w:rPr>
            <w:rStyle w:val="Hyperlink"/>
            <w:noProof/>
          </w:rPr>
          <w:t xml:space="preserve"> CÀI ĐẶT PHẦN MỀM AgasApiCloud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_Toc150155024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13</w:t>
        </w:r>
        <w:r w:rsidR="00570E50">
          <w:rPr>
            <w:noProof/>
            <w:webHidden/>
          </w:rPr>
          <w:fldChar w:fldCharType="end"/>
        </w:r>
      </w:hyperlink>
    </w:p>
    <w:p w14:paraId="07357202" w14:textId="1401EC7B" w:rsidR="00570E50" w:rsidRDefault="00136D2C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25" w:history="1">
        <w:r w:rsidR="00570E50" w:rsidRPr="005D19EB">
          <w:rPr>
            <w:rStyle w:val="Hyperlink"/>
            <w:noProof/>
          </w:rPr>
          <w:t>Phụ lục 03: Cập nhật phần mềm AgasApiCloud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_Toc150155025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16</w:t>
        </w:r>
        <w:r w:rsidR="00570E50">
          <w:rPr>
            <w:noProof/>
            <w:webHidden/>
          </w:rPr>
          <w:fldChar w:fldCharType="end"/>
        </w:r>
      </w:hyperlink>
    </w:p>
    <w:p w14:paraId="28635C6B" w14:textId="03C97DF1" w:rsidR="00570E50" w:rsidRDefault="00136D2C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26" w:history="1">
        <w:r w:rsidR="00570E50" w:rsidRPr="005D19EB">
          <w:rPr>
            <w:rStyle w:val="Hyperlink"/>
            <w:noProof/>
          </w:rPr>
          <w:t>PHỤ LỤC</w:t>
        </w:r>
        <w:r w:rsidR="00570E50" w:rsidRPr="005D19EB">
          <w:rPr>
            <w:rStyle w:val="Hyperlink"/>
            <w:noProof/>
            <w:lang w:val="vi-VN"/>
          </w:rPr>
          <w:t xml:space="preserve"> </w:t>
        </w:r>
        <w:r w:rsidR="00570E50" w:rsidRPr="005D19EB">
          <w:rPr>
            <w:rStyle w:val="Hyperlink"/>
            <w:noProof/>
          </w:rPr>
          <w:t>04</w:t>
        </w:r>
        <w:r w:rsidR="00570E50" w:rsidRPr="005D19EB">
          <w:rPr>
            <w:rStyle w:val="Hyperlink"/>
            <w:noProof/>
            <w:lang w:val="vi-VN"/>
          </w:rPr>
          <w:t>:</w:t>
        </w:r>
        <w:r w:rsidR="00570E50" w:rsidRPr="005D19EB">
          <w:rPr>
            <w:rStyle w:val="Hyperlink"/>
            <w:noProof/>
          </w:rPr>
          <w:t xml:space="preserve"> CẤU HÌNH TẠI EGAS Client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_Toc150155026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18</w:t>
        </w:r>
        <w:r w:rsidR="00570E50">
          <w:rPr>
            <w:noProof/>
            <w:webHidden/>
          </w:rPr>
          <w:fldChar w:fldCharType="end"/>
        </w:r>
      </w:hyperlink>
    </w:p>
    <w:p w14:paraId="06DD365D" w14:textId="5A04E9D7" w:rsidR="00570E50" w:rsidRDefault="00136D2C">
      <w:pPr>
        <w:pStyle w:val="TOC2"/>
        <w:tabs>
          <w:tab w:val="left" w:pos="720"/>
          <w:tab w:val="right" w:leader="dot" w:pos="97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50155027" w:history="1">
        <w:r w:rsidR="00570E50" w:rsidRPr="005D19EB">
          <w:rPr>
            <w:rStyle w:val="Hyperlink"/>
            <w:noProof/>
          </w:rPr>
          <w:t>1.</w:t>
        </w:r>
        <w:r w:rsidR="00570E5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70E50" w:rsidRPr="005D19EB">
          <w:rPr>
            <w:rStyle w:val="Hyperlink"/>
            <w:noProof/>
          </w:rPr>
          <w:t>Cấu hình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_Toc150155027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18</w:t>
        </w:r>
        <w:r w:rsidR="00570E50">
          <w:rPr>
            <w:noProof/>
            <w:webHidden/>
          </w:rPr>
          <w:fldChar w:fldCharType="end"/>
        </w:r>
      </w:hyperlink>
    </w:p>
    <w:p w14:paraId="6F7B37D1" w14:textId="35067370" w:rsidR="00570E50" w:rsidRDefault="00136D2C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50155028" w:history="1">
        <w:r w:rsidR="00570E50" w:rsidRPr="005D19EB">
          <w:rPr>
            <w:rStyle w:val="Hyperlink"/>
            <w:noProof/>
          </w:rPr>
          <w:t>PHỤ LỤC</w:t>
        </w:r>
        <w:r w:rsidR="00570E50" w:rsidRPr="005D19EB">
          <w:rPr>
            <w:rStyle w:val="Hyperlink"/>
            <w:noProof/>
            <w:lang w:val="vi-VN"/>
          </w:rPr>
          <w:t xml:space="preserve"> </w:t>
        </w:r>
        <w:r w:rsidR="00570E50" w:rsidRPr="005D19EB">
          <w:rPr>
            <w:rStyle w:val="Hyperlink"/>
            <w:noProof/>
          </w:rPr>
          <w:t>05</w:t>
        </w:r>
        <w:r w:rsidR="00570E50" w:rsidRPr="005D19EB">
          <w:rPr>
            <w:rStyle w:val="Hyperlink"/>
            <w:noProof/>
            <w:lang w:val="vi-VN"/>
          </w:rPr>
          <w:t>:</w:t>
        </w:r>
        <w:r w:rsidR="00570E50" w:rsidRPr="005D19EB">
          <w:rPr>
            <w:rStyle w:val="Hyperlink"/>
            <w:noProof/>
          </w:rPr>
          <w:t xml:space="preserve"> TEST THÔNG LUỒNG</w:t>
        </w:r>
        <w:r w:rsidR="00570E50">
          <w:rPr>
            <w:noProof/>
            <w:webHidden/>
          </w:rPr>
          <w:tab/>
        </w:r>
        <w:r w:rsidR="00570E50">
          <w:rPr>
            <w:noProof/>
            <w:webHidden/>
          </w:rPr>
          <w:fldChar w:fldCharType="begin"/>
        </w:r>
        <w:r w:rsidR="00570E50">
          <w:rPr>
            <w:noProof/>
            <w:webHidden/>
          </w:rPr>
          <w:instrText xml:space="preserve"> PAGEREF _Toc150155028 \h </w:instrText>
        </w:r>
        <w:r w:rsidR="00570E50">
          <w:rPr>
            <w:noProof/>
            <w:webHidden/>
          </w:rPr>
        </w:r>
        <w:r w:rsidR="00570E50">
          <w:rPr>
            <w:noProof/>
            <w:webHidden/>
          </w:rPr>
          <w:fldChar w:fldCharType="separate"/>
        </w:r>
        <w:r w:rsidR="00570E50">
          <w:rPr>
            <w:noProof/>
            <w:webHidden/>
          </w:rPr>
          <w:t>19</w:t>
        </w:r>
        <w:r w:rsidR="00570E50">
          <w:rPr>
            <w:noProof/>
            <w:webHidden/>
          </w:rPr>
          <w:fldChar w:fldCharType="end"/>
        </w:r>
      </w:hyperlink>
    </w:p>
    <w:p w14:paraId="05739F95" w14:textId="266F434A" w:rsidR="00F35F5B" w:rsidRPr="00162C8A" w:rsidRDefault="00F35F5B" w:rsidP="00EA02E7">
      <w:pPr>
        <w:pStyle w:val="Title"/>
        <w:ind w:left="360" w:hanging="360"/>
        <w:rPr>
          <w:rFonts w:ascii="Times New Roman" w:hAnsi="Times New Roman"/>
          <w:sz w:val="26"/>
          <w:szCs w:val="26"/>
        </w:rPr>
        <w:sectPr w:rsidR="00F35F5B" w:rsidRPr="00162C8A" w:rsidSect="006F21D0">
          <w:headerReference w:type="default" r:id="rId10"/>
          <w:footerReference w:type="default" r:id="rId11"/>
          <w:type w:val="continuous"/>
          <w:pgSz w:w="12240" w:h="15840" w:code="1"/>
          <w:pgMar w:top="720" w:right="720" w:bottom="1440" w:left="1800" w:header="720" w:footer="720" w:gutter="0"/>
          <w:cols w:space="720"/>
        </w:sectPr>
      </w:pPr>
      <w:r w:rsidRPr="00162C8A">
        <w:rPr>
          <w:rFonts w:ascii="Times New Roman" w:hAnsi="Times New Roman"/>
          <w:bCs/>
          <w:sz w:val="26"/>
          <w:szCs w:val="26"/>
        </w:rPr>
        <w:fldChar w:fldCharType="end"/>
      </w:r>
    </w:p>
    <w:p w14:paraId="3FBDD59F" w14:textId="77777777" w:rsidR="00F35F5B" w:rsidRPr="00A562FD" w:rsidRDefault="00435787" w:rsidP="00A562FD">
      <w:pPr>
        <w:pStyle w:val="Heading1"/>
        <w:spacing w:after="0" w:line="240" w:lineRule="auto"/>
        <w:ind w:left="426" w:hanging="426"/>
        <w:rPr>
          <w:sz w:val="26"/>
          <w:szCs w:val="26"/>
        </w:rPr>
      </w:pPr>
      <w:bookmarkStart w:id="13" w:name="_Toc150155010"/>
      <w:r w:rsidRPr="00A562FD">
        <w:rPr>
          <w:sz w:val="26"/>
          <w:szCs w:val="26"/>
        </w:rPr>
        <w:lastRenderedPageBreak/>
        <w:t>T</w:t>
      </w:r>
      <w:r w:rsidR="00330094" w:rsidRPr="00A562FD">
        <w:rPr>
          <w:sz w:val="26"/>
          <w:szCs w:val="26"/>
        </w:rPr>
        <w:t>ổng quan</w:t>
      </w:r>
      <w:bookmarkEnd w:id="13"/>
    </w:p>
    <w:p w14:paraId="70B8FAF8" w14:textId="77777777" w:rsidR="00330094" w:rsidRPr="00A562FD" w:rsidRDefault="00330094" w:rsidP="00A562FD">
      <w:pPr>
        <w:pStyle w:val="Heading2"/>
        <w:tabs>
          <w:tab w:val="left" w:pos="567"/>
        </w:tabs>
        <w:spacing w:after="0" w:line="240" w:lineRule="auto"/>
        <w:ind w:left="567" w:hanging="567"/>
        <w:jc w:val="both"/>
        <w:rPr>
          <w:sz w:val="26"/>
          <w:szCs w:val="26"/>
        </w:rPr>
      </w:pPr>
      <w:bookmarkStart w:id="14" w:name="_Toc150155011"/>
      <w:r w:rsidRPr="00A562FD">
        <w:rPr>
          <w:sz w:val="26"/>
          <w:szCs w:val="26"/>
        </w:rPr>
        <w:t>Mục đích</w:t>
      </w:r>
      <w:bookmarkEnd w:id="14"/>
      <w:r w:rsidRPr="00A562FD">
        <w:rPr>
          <w:sz w:val="26"/>
          <w:szCs w:val="26"/>
        </w:rPr>
        <w:t xml:space="preserve"> </w:t>
      </w:r>
    </w:p>
    <w:p w14:paraId="19741A1F" w14:textId="0D79BBEE" w:rsidR="00A562FD" w:rsidRDefault="00A562FD" w:rsidP="00A562FD">
      <w:pPr>
        <w:pStyle w:val="BodyText"/>
        <w:spacing w:before="120" w:after="0" w:line="240" w:lineRule="auto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Hướng dẫn chi tiết cách thức cài đặt các phần mềm tại máy tính nhúng, máy tính PC EGAS Client, trong đó nội dung bao gồm:</w:t>
      </w:r>
    </w:p>
    <w:p w14:paraId="0380DD81" w14:textId="24787EE0" w:rsidR="00A73CDD" w:rsidRPr="00A562FD" w:rsidRDefault="00A562FD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>Các quy định chung khi cài đặt</w:t>
      </w:r>
    </w:p>
    <w:p w14:paraId="3A7CF4AF" w14:textId="1901F378" w:rsidR="00A562FD" w:rsidRPr="00A562FD" w:rsidRDefault="00A562FD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>Các nội dung, cách thức k</w:t>
      </w:r>
      <w:r w:rsidRPr="00A562FD">
        <w:rPr>
          <w:sz w:val="26"/>
          <w:szCs w:val="26"/>
        </w:rPr>
        <w:t>iểm tra tính sẵn sàng của hệ thống</w:t>
      </w:r>
      <w:r>
        <w:rPr>
          <w:sz w:val="26"/>
          <w:szCs w:val="26"/>
        </w:rPr>
        <w:t xml:space="preserve"> trước khi thực hiện cài đặt.</w:t>
      </w:r>
    </w:p>
    <w:p w14:paraId="01BE5670" w14:textId="15BA0861" w:rsidR="001A462D" w:rsidRPr="00A562FD" w:rsidRDefault="00A562FD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 xml:space="preserve">Các </w:t>
      </w:r>
      <w:r w:rsidRPr="00B10C80">
        <w:rPr>
          <w:sz w:val="26"/>
          <w:szCs w:val="26"/>
          <w:lang w:val="vi-VN"/>
        </w:rPr>
        <w:t>bước</w:t>
      </w:r>
      <w:r>
        <w:rPr>
          <w:sz w:val="26"/>
          <w:szCs w:val="26"/>
        </w:rPr>
        <w:t xml:space="preserve"> cài đặt, cấu hình</w:t>
      </w:r>
      <w:r w:rsidR="001A462D" w:rsidRPr="00A562FD">
        <w:rPr>
          <w:sz w:val="26"/>
          <w:szCs w:val="26"/>
        </w:rPr>
        <w:t xml:space="preserve"> tham số</w:t>
      </w:r>
      <w:r>
        <w:rPr>
          <w:sz w:val="26"/>
          <w:szCs w:val="26"/>
        </w:rPr>
        <w:t>, kiểm tra kết quả cài đặt.</w:t>
      </w:r>
    </w:p>
    <w:p w14:paraId="0D6B2F18" w14:textId="7EF8CE3E" w:rsidR="00330094" w:rsidRPr="00A562FD" w:rsidRDefault="00CD1CC1" w:rsidP="00A562FD">
      <w:pPr>
        <w:pStyle w:val="Heading2"/>
        <w:tabs>
          <w:tab w:val="left" w:pos="567"/>
        </w:tabs>
        <w:spacing w:after="0" w:line="240" w:lineRule="auto"/>
        <w:ind w:left="567" w:hanging="567"/>
        <w:jc w:val="both"/>
        <w:rPr>
          <w:sz w:val="26"/>
          <w:szCs w:val="26"/>
        </w:rPr>
      </w:pPr>
      <w:bookmarkStart w:id="15" w:name="_Toc150155012"/>
      <w:r w:rsidRPr="00A562FD">
        <w:rPr>
          <w:sz w:val="26"/>
          <w:szCs w:val="26"/>
        </w:rPr>
        <w:t xml:space="preserve">Đối tượng </w:t>
      </w:r>
      <w:r w:rsidR="00A562FD">
        <w:rPr>
          <w:sz w:val="26"/>
          <w:szCs w:val="26"/>
        </w:rPr>
        <w:t>áp dụng</w:t>
      </w:r>
      <w:bookmarkEnd w:id="15"/>
    </w:p>
    <w:p w14:paraId="1805E89F" w14:textId="3C0154EF" w:rsidR="00DF176E" w:rsidRPr="00A562FD" w:rsidRDefault="00A562FD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 xml:space="preserve">Nhân sự </w:t>
      </w:r>
      <w:r w:rsidRPr="00B10C80">
        <w:rPr>
          <w:sz w:val="26"/>
          <w:szCs w:val="26"/>
          <w:lang w:val="vi-VN"/>
        </w:rPr>
        <w:t>công</w:t>
      </w:r>
      <w:r>
        <w:rPr>
          <w:sz w:val="26"/>
          <w:szCs w:val="26"/>
        </w:rPr>
        <w:t xml:space="preserve"> nghệ thông tin của các</w:t>
      </w:r>
      <w:r w:rsidR="00DF176E" w:rsidRPr="00A562FD">
        <w:rPr>
          <w:sz w:val="26"/>
          <w:szCs w:val="26"/>
        </w:rPr>
        <w:t xml:space="preserve"> đơn vị</w:t>
      </w:r>
    </w:p>
    <w:p w14:paraId="35B9E27F" w14:textId="21326B67" w:rsidR="001F1B16" w:rsidRPr="00A562FD" w:rsidRDefault="00B22364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A562FD">
        <w:rPr>
          <w:sz w:val="26"/>
          <w:szCs w:val="26"/>
        </w:rPr>
        <w:t xml:space="preserve">Nhóm kỹ </w:t>
      </w:r>
      <w:r w:rsidRPr="00B10C80">
        <w:rPr>
          <w:sz w:val="26"/>
          <w:szCs w:val="26"/>
          <w:lang w:val="vi-VN"/>
        </w:rPr>
        <w:t>thuật</w:t>
      </w:r>
      <w:r w:rsidRPr="00A562FD">
        <w:rPr>
          <w:sz w:val="26"/>
          <w:szCs w:val="26"/>
        </w:rPr>
        <w:t>, nhóm hỗ trợ vận hành</w:t>
      </w:r>
      <w:r w:rsidR="00A562FD">
        <w:rPr>
          <w:sz w:val="26"/>
          <w:szCs w:val="26"/>
        </w:rPr>
        <w:t xml:space="preserve"> Piacom</w:t>
      </w:r>
    </w:p>
    <w:p w14:paraId="3732E799" w14:textId="2B014C89" w:rsidR="00F714F6" w:rsidRPr="00815D75" w:rsidRDefault="00F714F6" w:rsidP="00A562FD">
      <w:pPr>
        <w:pStyle w:val="Heading2"/>
        <w:tabs>
          <w:tab w:val="left" w:pos="567"/>
        </w:tabs>
        <w:spacing w:after="0" w:line="240" w:lineRule="auto"/>
        <w:ind w:left="567" w:hanging="567"/>
        <w:jc w:val="both"/>
        <w:rPr>
          <w:color w:val="000000" w:themeColor="text1"/>
          <w:sz w:val="26"/>
          <w:szCs w:val="26"/>
        </w:rPr>
      </w:pPr>
      <w:bookmarkStart w:id="16" w:name="_Toc150155013"/>
      <w:r w:rsidRPr="00815D75">
        <w:rPr>
          <w:color w:val="000000" w:themeColor="text1"/>
          <w:sz w:val="26"/>
          <w:szCs w:val="26"/>
        </w:rPr>
        <w:t>Quy định chung</w:t>
      </w:r>
      <w:r w:rsidR="00815D75" w:rsidRPr="00815D75">
        <w:rPr>
          <w:color w:val="000000" w:themeColor="text1"/>
          <w:sz w:val="26"/>
          <w:szCs w:val="26"/>
        </w:rPr>
        <w:t xml:space="preserve"> thông số cài đặt phần mềm</w:t>
      </w:r>
      <w:bookmarkEnd w:id="16"/>
    </w:p>
    <w:tbl>
      <w:tblPr>
        <w:tblW w:w="82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1776"/>
        <w:gridCol w:w="1838"/>
        <w:gridCol w:w="866"/>
        <w:gridCol w:w="3063"/>
      </w:tblGrid>
      <w:tr w:rsidR="00815D75" w:rsidRPr="00815D75" w14:paraId="3736C630" w14:textId="77777777" w:rsidTr="00181BA1">
        <w:trPr>
          <w:tblHeader/>
        </w:trPr>
        <w:tc>
          <w:tcPr>
            <w:tcW w:w="708" w:type="dxa"/>
            <w:shd w:val="clear" w:color="auto" w:fill="auto"/>
            <w:vAlign w:val="center"/>
          </w:tcPr>
          <w:p w14:paraId="575E99A5" w14:textId="77777777" w:rsidR="00F714F6" w:rsidRPr="00815D75" w:rsidRDefault="00F714F6" w:rsidP="00A562FD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b/>
                <w:color w:val="000000" w:themeColor="text1"/>
                <w:sz w:val="26"/>
                <w:szCs w:val="26"/>
                <w:lang w:eastAsia="x-none"/>
              </w:rPr>
              <w:t>STT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33943D4" w14:textId="77777777" w:rsidR="00F714F6" w:rsidRPr="00815D75" w:rsidRDefault="00F714F6" w:rsidP="00A562FD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b/>
                <w:color w:val="000000" w:themeColor="text1"/>
                <w:sz w:val="26"/>
                <w:szCs w:val="26"/>
                <w:lang w:eastAsia="x-none"/>
              </w:rPr>
              <w:t>Phần mềm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26EC03A5" w14:textId="77777777" w:rsidR="00F714F6" w:rsidRPr="00815D75" w:rsidRDefault="00F714F6" w:rsidP="00A562FD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b/>
                <w:color w:val="000000" w:themeColor="text1"/>
                <w:sz w:val="26"/>
                <w:szCs w:val="26"/>
                <w:lang w:eastAsia="x-none"/>
              </w:rPr>
              <w:t>IP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47548C6F" w14:textId="77777777" w:rsidR="00F714F6" w:rsidRPr="00815D75" w:rsidRDefault="00F714F6" w:rsidP="00A562FD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b/>
                <w:color w:val="000000" w:themeColor="text1"/>
                <w:sz w:val="26"/>
                <w:szCs w:val="26"/>
                <w:lang w:eastAsia="x-none"/>
              </w:rPr>
              <w:t>Port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119C60B5" w14:textId="77777777" w:rsidR="00F714F6" w:rsidRPr="00815D75" w:rsidRDefault="00F714F6" w:rsidP="00A562FD">
            <w:pPr>
              <w:spacing w:before="120"/>
              <w:jc w:val="center"/>
              <w:rPr>
                <w:b/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b/>
                <w:color w:val="000000" w:themeColor="text1"/>
                <w:sz w:val="26"/>
                <w:szCs w:val="26"/>
                <w:lang w:eastAsia="x-none"/>
              </w:rPr>
              <w:t>Ghi chú</w:t>
            </w:r>
          </w:p>
        </w:tc>
      </w:tr>
      <w:tr w:rsidR="00815D75" w:rsidRPr="00815D75" w14:paraId="3539C9FA" w14:textId="77777777" w:rsidTr="00181BA1">
        <w:tc>
          <w:tcPr>
            <w:tcW w:w="708" w:type="dxa"/>
            <w:shd w:val="clear" w:color="auto" w:fill="auto"/>
          </w:tcPr>
          <w:p w14:paraId="4B5DEF63" w14:textId="77777777" w:rsidR="00F714F6" w:rsidRPr="00815D75" w:rsidRDefault="00F714F6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color w:val="000000" w:themeColor="text1"/>
                <w:sz w:val="26"/>
                <w:szCs w:val="26"/>
                <w:lang w:eastAsia="x-none"/>
              </w:rPr>
              <w:t>1</w:t>
            </w:r>
          </w:p>
        </w:tc>
        <w:tc>
          <w:tcPr>
            <w:tcW w:w="1776" w:type="dxa"/>
            <w:shd w:val="clear" w:color="auto" w:fill="auto"/>
          </w:tcPr>
          <w:p w14:paraId="6DB57B89" w14:textId="4C61643D" w:rsidR="00F714F6" w:rsidRPr="00815D75" w:rsidRDefault="00181BA1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>
              <w:rPr>
                <w:color w:val="000000" w:themeColor="text1"/>
                <w:sz w:val="26"/>
                <w:szCs w:val="26"/>
                <w:lang w:eastAsia="x-none"/>
              </w:rPr>
              <w:t>Agas</w:t>
            </w:r>
          </w:p>
        </w:tc>
        <w:tc>
          <w:tcPr>
            <w:tcW w:w="1838" w:type="dxa"/>
            <w:shd w:val="clear" w:color="auto" w:fill="auto"/>
          </w:tcPr>
          <w:p w14:paraId="6651170D" w14:textId="77777777" w:rsidR="00F714F6" w:rsidRPr="00815D75" w:rsidRDefault="00F714F6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color w:val="000000" w:themeColor="text1"/>
                <w:sz w:val="26"/>
                <w:szCs w:val="26"/>
                <w:lang w:eastAsia="x-none"/>
              </w:rPr>
              <w:t>192.168.1.100</w:t>
            </w:r>
          </w:p>
        </w:tc>
        <w:tc>
          <w:tcPr>
            <w:tcW w:w="866" w:type="dxa"/>
            <w:shd w:val="clear" w:color="auto" w:fill="auto"/>
          </w:tcPr>
          <w:p w14:paraId="4FEE374C" w14:textId="5B1D85F8" w:rsidR="00F714F6" w:rsidRPr="00815D75" w:rsidRDefault="00F714F6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</w:p>
        </w:tc>
        <w:tc>
          <w:tcPr>
            <w:tcW w:w="3063" w:type="dxa"/>
            <w:shd w:val="clear" w:color="auto" w:fill="auto"/>
          </w:tcPr>
          <w:p w14:paraId="00CC35D5" w14:textId="75B4EF9B" w:rsidR="00F714F6" w:rsidRPr="00815D75" w:rsidRDefault="00F714F6" w:rsidP="00A562FD">
            <w:pPr>
              <w:spacing w:before="120"/>
              <w:rPr>
                <w:b/>
                <w:color w:val="000000" w:themeColor="text1"/>
                <w:sz w:val="26"/>
                <w:szCs w:val="26"/>
                <w:lang w:eastAsia="x-none"/>
              </w:rPr>
            </w:pPr>
          </w:p>
        </w:tc>
      </w:tr>
      <w:tr w:rsidR="00815D75" w:rsidRPr="00815D75" w14:paraId="1E0DD7DD" w14:textId="77777777" w:rsidTr="00181BA1">
        <w:tc>
          <w:tcPr>
            <w:tcW w:w="708" w:type="dxa"/>
            <w:shd w:val="clear" w:color="auto" w:fill="auto"/>
          </w:tcPr>
          <w:p w14:paraId="05064C00" w14:textId="77777777" w:rsidR="00F714F6" w:rsidRPr="00815D75" w:rsidRDefault="00F714F6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color w:val="000000" w:themeColor="text1"/>
                <w:sz w:val="26"/>
                <w:szCs w:val="26"/>
                <w:lang w:eastAsia="x-none"/>
              </w:rPr>
              <w:t>2</w:t>
            </w:r>
          </w:p>
        </w:tc>
        <w:tc>
          <w:tcPr>
            <w:tcW w:w="1776" w:type="dxa"/>
            <w:shd w:val="clear" w:color="auto" w:fill="auto"/>
          </w:tcPr>
          <w:p w14:paraId="5D9E4240" w14:textId="7EF4DABB" w:rsidR="00F714F6" w:rsidRPr="00815D75" w:rsidRDefault="00181BA1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>
              <w:rPr>
                <w:color w:val="000000" w:themeColor="text1"/>
                <w:sz w:val="26"/>
                <w:szCs w:val="26"/>
                <w:lang w:eastAsia="x-none"/>
              </w:rPr>
              <w:t>AgasApiCloud</w:t>
            </w:r>
          </w:p>
        </w:tc>
        <w:tc>
          <w:tcPr>
            <w:tcW w:w="1838" w:type="dxa"/>
            <w:shd w:val="clear" w:color="auto" w:fill="auto"/>
          </w:tcPr>
          <w:p w14:paraId="1B6073D2" w14:textId="118E2B18" w:rsidR="00F714F6" w:rsidRPr="00815D75" w:rsidRDefault="00F714F6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 w:rsidRPr="00815D75">
              <w:rPr>
                <w:color w:val="000000" w:themeColor="text1"/>
                <w:sz w:val="26"/>
                <w:szCs w:val="26"/>
                <w:lang w:eastAsia="x-none"/>
              </w:rPr>
              <w:t>192.168.1.10</w:t>
            </w:r>
            <w:r w:rsidR="00D27418">
              <w:rPr>
                <w:color w:val="000000" w:themeColor="text1"/>
                <w:sz w:val="26"/>
                <w:szCs w:val="26"/>
                <w:lang w:eastAsia="x-none"/>
              </w:rPr>
              <w:t>0</w:t>
            </w:r>
          </w:p>
        </w:tc>
        <w:tc>
          <w:tcPr>
            <w:tcW w:w="866" w:type="dxa"/>
            <w:shd w:val="clear" w:color="auto" w:fill="auto"/>
          </w:tcPr>
          <w:p w14:paraId="5E4803EC" w14:textId="31328104" w:rsidR="00F714F6" w:rsidRPr="00815D75" w:rsidRDefault="00181BA1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  <w:r>
              <w:rPr>
                <w:color w:val="000000" w:themeColor="text1"/>
                <w:sz w:val="26"/>
                <w:szCs w:val="26"/>
                <w:lang w:eastAsia="x-none"/>
              </w:rPr>
              <w:t>60100</w:t>
            </w:r>
          </w:p>
        </w:tc>
        <w:tc>
          <w:tcPr>
            <w:tcW w:w="3063" w:type="dxa"/>
            <w:shd w:val="clear" w:color="auto" w:fill="auto"/>
          </w:tcPr>
          <w:p w14:paraId="13C595BB" w14:textId="5768FC34" w:rsidR="00F714F6" w:rsidRPr="00815D75" w:rsidRDefault="00F714F6" w:rsidP="00A562FD">
            <w:pPr>
              <w:spacing w:before="120"/>
              <w:rPr>
                <w:color w:val="000000" w:themeColor="text1"/>
                <w:sz w:val="26"/>
                <w:szCs w:val="26"/>
                <w:lang w:eastAsia="x-none"/>
              </w:rPr>
            </w:pPr>
          </w:p>
        </w:tc>
      </w:tr>
    </w:tbl>
    <w:p w14:paraId="2FCB0C54" w14:textId="77777777" w:rsidR="00F714F6" w:rsidRPr="00A562FD" w:rsidRDefault="00F714F6" w:rsidP="00A562FD">
      <w:pPr>
        <w:spacing w:before="120"/>
        <w:rPr>
          <w:sz w:val="26"/>
          <w:szCs w:val="26"/>
        </w:rPr>
        <w:sectPr w:rsidR="00F714F6" w:rsidRPr="00A562FD" w:rsidSect="00C26731">
          <w:headerReference w:type="default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docGrid w:linePitch="326"/>
        </w:sectPr>
      </w:pPr>
    </w:p>
    <w:p w14:paraId="1BA4AC4A" w14:textId="7351D741" w:rsidR="00C3008C" w:rsidRPr="00A562FD" w:rsidRDefault="00C3008C" w:rsidP="00A562FD">
      <w:pPr>
        <w:pStyle w:val="Heading1"/>
        <w:spacing w:after="0" w:line="240" w:lineRule="auto"/>
        <w:ind w:left="426" w:hanging="426"/>
        <w:rPr>
          <w:sz w:val="26"/>
          <w:szCs w:val="26"/>
        </w:rPr>
      </w:pPr>
      <w:bookmarkStart w:id="17" w:name="_Toc150155014"/>
      <w:r w:rsidRPr="00A562FD">
        <w:rPr>
          <w:sz w:val="26"/>
          <w:szCs w:val="26"/>
        </w:rPr>
        <w:lastRenderedPageBreak/>
        <w:t xml:space="preserve">Kiểm tra </w:t>
      </w:r>
      <w:r w:rsidR="007F4C3E">
        <w:rPr>
          <w:sz w:val="26"/>
          <w:szCs w:val="26"/>
        </w:rPr>
        <w:t>máy tính EGAS PC</w:t>
      </w:r>
      <w:r w:rsidRPr="00A562FD">
        <w:rPr>
          <w:sz w:val="26"/>
          <w:szCs w:val="26"/>
        </w:rPr>
        <w:t xml:space="preserve"> trước cài đặt</w:t>
      </w:r>
      <w:bookmarkEnd w:id="17"/>
    </w:p>
    <w:p w14:paraId="17724816" w14:textId="46851C4B" w:rsidR="00A0330A" w:rsidRPr="00A562FD" w:rsidRDefault="00A0330A" w:rsidP="00A562FD">
      <w:pPr>
        <w:spacing w:before="120"/>
        <w:rPr>
          <w:b/>
          <w:bCs/>
          <w:sz w:val="26"/>
          <w:szCs w:val="26"/>
          <w:lang w:val="vi-VN"/>
        </w:rPr>
      </w:pPr>
      <w:r w:rsidRPr="00A562FD">
        <w:rPr>
          <w:b/>
          <w:bCs/>
          <w:sz w:val="26"/>
          <w:szCs w:val="26"/>
          <w:lang w:val="vi-VN"/>
        </w:rPr>
        <w:t>Lưu ý:</w:t>
      </w:r>
      <w:r w:rsidR="00A562FD">
        <w:rPr>
          <w:b/>
          <w:bCs/>
          <w:sz w:val="26"/>
          <w:szCs w:val="26"/>
        </w:rPr>
        <w:t xml:space="preserve"> Phải</w:t>
      </w:r>
      <w:r w:rsidRPr="00A562FD">
        <w:rPr>
          <w:b/>
          <w:bCs/>
          <w:sz w:val="26"/>
          <w:szCs w:val="26"/>
          <w:lang w:val="vi-VN"/>
        </w:rPr>
        <w:t xml:space="preserve"> Login với tài khoản </w:t>
      </w:r>
      <w:r w:rsidRPr="00A562FD">
        <w:rPr>
          <w:b/>
          <w:bCs/>
          <w:color w:val="FF0000"/>
          <w:sz w:val="26"/>
          <w:szCs w:val="26"/>
        </w:rPr>
        <w:t>Administrator</w:t>
      </w:r>
      <w:r w:rsidRPr="00A562FD">
        <w:rPr>
          <w:b/>
          <w:bCs/>
          <w:color w:val="000000"/>
          <w:sz w:val="26"/>
          <w:szCs w:val="26"/>
          <w:lang w:val="vi-VN"/>
        </w:rPr>
        <w:t xml:space="preserve"> của máy tính</w:t>
      </w:r>
    </w:p>
    <w:tbl>
      <w:tblPr>
        <w:tblW w:w="18219" w:type="dxa"/>
        <w:tblInd w:w="-342" w:type="dxa"/>
        <w:tblLook w:val="04A0" w:firstRow="1" w:lastRow="0" w:firstColumn="1" w:lastColumn="0" w:noHBand="0" w:noVBand="1"/>
      </w:tblPr>
      <w:tblGrid>
        <w:gridCol w:w="960"/>
        <w:gridCol w:w="2820"/>
        <w:gridCol w:w="3078"/>
        <w:gridCol w:w="11361"/>
      </w:tblGrid>
      <w:tr w:rsidR="00A0330A" w:rsidRPr="00A562FD" w14:paraId="2D8AAB07" w14:textId="77777777" w:rsidTr="00170E3E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261F" w14:textId="77777777" w:rsidR="00A0330A" w:rsidRPr="00A562FD" w:rsidRDefault="00A0330A" w:rsidP="00B10C80">
            <w:pPr>
              <w:spacing w:before="1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A562FD">
              <w:rPr>
                <w:b/>
                <w:bCs/>
                <w:color w:val="000000"/>
                <w:sz w:val="26"/>
                <w:szCs w:val="26"/>
              </w:rPr>
              <w:t>STT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3A98" w14:textId="4FC43802" w:rsidR="00A0330A" w:rsidRPr="00A562FD" w:rsidRDefault="00A0330A" w:rsidP="00B10C80">
            <w:pPr>
              <w:spacing w:before="120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A562FD">
              <w:rPr>
                <w:b/>
                <w:bCs/>
                <w:color w:val="000000"/>
                <w:sz w:val="26"/>
                <w:szCs w:val="26"/>
              </w:rPr>
              <w:t>Công việc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B010" w14:textId="35A57CEB" w:rsidR="00A0330A" w:rsidRPr="00A562FD" w:rsidRDefault="00A0330A" w:rsidP="00B10C80">
            <w:pPr>
              <w:spacing w:before="1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A562FD">
              <w:rPr>
                <w:b/>
                <w:bCs/>
                <w:color w:val="000000"/>
                <w:sz w:val="26"/>
                <w:szCs w:val="26"/>
              </w:rPr>
              <w:t>Hướng dẫn</w:t>
            </w:r>
          </w:p>
        </w:tc>
        <w:tc>
          <w:tcPr>
            <w:tcW w:w="1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1D4B" w14:textId="796EB685" w:rsidR="00A0330A" w:rsidRPr="00A562FD" w:rsidRDefault="00A0330A" w:rsidP="00B10C80">
            <w:pPr>
              <w:spacing w:before="1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A562FD">
              <w:rPr>
                <w:b/>
                <w:bCs/>
                <w:color w:val="000000"/>
                <w:sz w:val="26"/>
                <w:szCs w:val="26"/>
              </w:rPr>
              <w:t>Kết quả</w:t>
            </w:r>
            <w:r w:rsidR="00B10C80">
              <w:rPr>
                <w:b/>
                <w:bCs/>
                <w:color w:val="000000"/>
                <w:sz w:val="26"/>
                <w:szCs w:val="26"/>
              </w:rPr>
              <w:t xml:space="preserve"> kiểm tra</w:t>
            </w:r>
          </w:p>
        </w:tc>
      </w:tr>
      <w:tr w:rsidR="00170E3E" w:rsidRPr="00A562FD" w14:paraId="6E1863EC" w14:textId="77777777" w:rsidTr="00387AFE">
        <w:trPr>
          <w:trHeight w:val="1878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EADC" w14:textId="77777777" w:rsidR="00170E3E" w:rsidRPr="00A562FD" w:rsidRDefault="00170E3E" w:rsidP="00A562FD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A562FD"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28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85B8" w14:textId="77777777" w:rsidR="00E07133" w:rsidRDefault="00170E3E" w:rsidP="00170E3E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A562FD">
              <w:rPr>
                <w:b/>
                <w:bCs/>
                <w:color w:val="000000"/>
                <w:sz w:val="26"/>
                <w:szCs w:val="26"/>
              </w:rPr>
              <w:t>Kiểm tra đáp ứng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 chứng chỉ</w:t>
            </w:r>
            <w:r w:rsidR="00E07133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14:paraId="02DC1E64" w14:textId="577CE5AA" w:rsidR="00170E3E" w:rsidRDefault="00E07133" w:rsidP="00170E3E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E07133">
              <w:rPr>
                <w:b/>
                <w:bCs/>
                <w:color w:val="000000"/>
                <w:sz w:val="26"/>
                <w:szCs w:val="26"/>
              </w:rPr>
              <w:t>Cert root Globalsign</w:t>
            </w:r>
            <w:r>
              <w:t xml:space="preserve"> </w:t>
            </w:r>
            <w:r w:rsidR="00170E3E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14:paraId="3271C00E" w14:textId="67766359" w:rsidR="00170E3E" w:rsidRPr="00A562FD" w:rsidRDefault="00170E3E" w:rsidP="00170E3E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C7B2" w14:textId="77777777" w:rsidR="00170E3E" w:rsidRDefault="00170E3E" w:rsidP="00170E3E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 xml:space="preserve">1. </w:t>
            </w:r>
            <w:r>
              <w:rPr>
                <w:color w:val="000000"/>
                <w:sz w:val="26"/>
                <w:szCs w:val="26"/>
              </w:rPr>
              <w:t xml:space="preserve">Từ Command Pompt -&gt; gõ </w:t>
            </w:r>
            <w:r w:rsidRPr="00170E3E">
              <w:rPr>
                <w:color w:val="000000"/>
                <w:sz w:val="26"/>
                <w:szCs w:val="26"/>
              </w:rPr>
              <w:t>certlm.msc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5BE3534C" w14:textId="77777777" w:rsidR="00170E3E" w:rsidRDefault="00170E3E" w:rsidP="00170E3E">
            <w:pPr>
              <w:spacing w:before="1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(run -&gt; cmd)</w:t>
            </w:r>
          </w:p>
          <w:p w14:paraId="50E1B386" w14:textId="2F7BD011" w:rsidR="00170E3E" w:rsidRPr="00A562FD" w:rsidRDefault="00170E3E" w:rsidP="00170E3E">
            <w:pPr>
              <w:spacing w:before="120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Ec 2.1 và Ec 3.1</w:t>
            </w:r>
            <w:r w:rsidR="00EB0537">
              <w:rPr>
                <w:b/>
                <w:bCs/>
                <w:color w:val="000000"/>
                <w:sz w:val="26"/>
                <w:szCs w:val="26"/>
              </w:rPr>
              <w:t>(Win 10)</w:t>
            </w:r>
            <w:r w:rsidR="009404B9">
              <w:rPr>
                <w:b/>
                <w:bCs/>
                <w:color w:val="000000"/>
                <w:sz w:val="26"/>
                <w:szCs w:val="26"/>
              </w:rPr>
              <w:t xml:space="preserve"> (cần cài đặt nếu không</w:t>
            </w:r>
            <w:r w:rsidR="00EB0537">
              <w:rPr>
                <w:b/>
                <w:bCs/>
                <w:color w:val="000000"/>
                <w:sz w:val="26"/>
                <w:szCs w:val="26"/>
              </w:rPr>
              <w:t xml:space="preserve"> tìm</w:t>
            </w:r>
            <w:r w:rsidR="009404B9">
              <w:rPr>
                <w:b/>
                <w:bCs/>
                <w:color w:val="000000"/>
                <w:sz w:val="26"/>
                <w:szCs w:val="26"/>
              </w:rPr>
              <w:t xml:space="preserve"> thấy)</w:t>
            </w:r>
          </w:p>
        </w:tc>
        <w:tc>
          <w:tcPr>
            <w:tcW w:w="1136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BB" w14:textId="66CFA709" w:rsidR="00170E3E" w:rsidRPr="00A562FD" w:rsidRDefault="00170E3E" w:rsidP="00A562FD">
            <w:pPr>
              <w:spacing w:before="120"/>
              <w:rPr>
                <w:color w:val="000000"/>
                <w:sz w:val="26"/>
                <w:szCs w:val="26"/>
              </w:rPr>
            </w:pPr>
            <w:r>
              <w:object w:dxaOrig="11110" w:dyaOrig="4450" w14:anchorId="06A8D5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.5pt;height:142.1pt" o:ole="">
                  <v:imagedata r:id="rId14" o:title=""/>
                </v:shape>
                <o:OLEObject Type="Embed" ProgID="PBrush" ShapeID="_x0000_i1025" DrawAspect="Content" ObjectID="_1760770036" r:id="rId15"/>
              </w:object>
            </w:r>
          </w:p>
          <w:p w14:paraId="0A295116" w14:textId="77777777" w:rsidR="00170E3E" w:rsidRPr="00A562FD" w:rsidRDefault="00170E3E" w:rsidP="00A562FD">
            <w:pPr>
              <w:spacing w:before="120"/>
              <w:rPr>
                <w:color w:val="000000"/>
                <w:sz w:val="26"/>
                <w:szCs w:val="26"/>
              </w:rPr>
            </w:pPr>
          </w:p>
        </w:tc>
      </w:tr>
      <w:tr w:rsidR="00170E3E" w:rsidRPr="00A562FD" w14:paraId="108A4BA9" w14:textId="77777777" w:rsidTr="00387AFE">
        <w:trPr>
          <w:trHeight w:val="1877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226D7" w14:textId="77777777" w:rsidR="00170E3E" w:rsidRPr="00A562FD" w:rsidRDefault="00170E3E" w:rsidP="00A562FD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8C86B" w14:textId="77777777" w:rsidR="00170E3E" w:rsidRPr="00A562FD" w:rsidRDefault="00170E3E" w:rsidP="00170E3E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D8132" w14:textId="3532F771" w:rsidR="00170E3E" w:rsidRPr="00A562FD" w:rsidRDefault="00170E3E" w:rsidP="00170E3E">
            <w:pPr>
              <w:spacing w:before="1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Ec 1.1</w:t>
            </w:r>
            <w:r w:rsidR="00EB0537">
              <w:rPr>
                <w:color w:val="000000"/>
                <w:sz w:val="26"/>
                <w:szCs w:val="26"/>
              </w:rPr>
              <w:t>(Windows Xp)</w:t>
            </w:r>
            <w:r>
              <w:rPr>
                <w:color w:val="000000"/>
                <w:sz w:val="26"/>
                <w:szCs w:val="26"/>
              </w:rPr>
              <w:t xml:space="preserve"> (bắt buộc phải cài chứng chỉ này chi tiết phần phụ lục</w:t>
            </w:r>
            <w:r w:rsidR="009404B9">
              <w:rPr>
                <w:color w:val="000000"/>
                <w:sz w:val="26"/>
                <w:szCs w:val="26"/>
              </w:rPr>
              <w:t xml:space="preserve"> 01</w:t>
            </w:r>
            <w:r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22A37" w14:textId="77777777" w:rsidR="00170E3E" w:rsidRDefault="00170E3E" w:rsidP="00A562FD">
            <w:pPr>
              <w:spacing w:before="120"/>
            </w:pPr>
          </w:p>
        </w:tc>
      </w:tr>
      <w:tr w:rsidR="00A0330A" w:rsidRPr="00A562FD" w14:paraId="0BBEE66F" w14:textId="77777777" w:rsidTr="00170E3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FE90" w14:textId="4AC229A5" w:rsidR="00A0330A" w:rsidRPr="00B10C80" w:rsidRDefault="00181BA1" w:rsidP="00A562FD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CFA6" w14:textId="77777777" w:rsidR="00A0330A" w:rsidRPr="00B10C80" w:rsidRDefault="00A0330A" w:rsidP="00A562FD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10C80">
              <w:rPr>
                <w:b/>
                <w:bCs/>
                <w:color w:val="000000"/>
                <w:sz w:val="26"/>
                <w:szCs w:val="26"/>
              </w:rPr>
              <w:t>Window Firewall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FE87" w14:textId="77777777" w:rsidR="00A0330A" w:rsidRPr="00A562FD" w:rsidRDefault="00A0330A" w:rsidP="00A562FD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>Control Panel\All Control Panel Items\Windows Defender Firewall</w:t>
            </w:r>
          </w:p>
        </w:tc>
        <w:tc>
          <w:tcPr>
            <w:tcW w:w="1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582F" w14:textId="77777777" w:rsidR="00A0330A" w:rsidRPr="00A562FD" w:rsidRDefault="00A0330A" w:rsidP="00A562FD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> </w:t>
            </w:r>
          </w:p>
        </w:tc>
      </w:tr>
      <w:tr w:rsidR="00A0330A" w:rsidRPr="00A562FD" w14:paraId="631182C1" w14:textId="77777777" w:rsidTr="00170E3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DE42" w14:textId="36D3C918" w:rsidR="00A0330A" w:rsidRPr="00A562FD" w:rsidRDefault="00A0330A" w:rsidP="00A562FD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4AB8" w14:textId="2166C18C" w:rsidR="00A0330A" w:rsidRPr="00A562FD" w:rsidRDefault="00A0330A" w:rsidP="00181BA1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 xml:space="preserve">Mở port </w:t>
            </w:r>
            <w:r w:rsidR="00181BA1">
              <w:rPr>
                <w:color w:val="000000"/>
                <w:sz w:val="26"/>
                <w:szCs w:val="26"/>
              </w:rPr>
              <w:t>60100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25EC" w14:textId="0061CE2D" w:rsidR="00A0330A" w:rsidRPr="00A562FD" w:rsidRDefault="00A0330A" w:rsidP="00A562FD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>Mở Inound/Oubound</w:t>
            </w:r>
            <w:r w:rsidR="00181BA1">
              <w:rPr>
                <w:color w:val="000000"/>
                <w:sz w:val="26"/>
                <w:szCs w:val="26"/>
              </w:rPr>
              <w:t xml:space="preserve"> cho phép truy cập Port 60100</w:t>
            </w:r>
            <w:r w:rsidR="00763F0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A799" w14:textId="6DF78892" w:rsidR="00A0330A" w:rsidRPr="00A562FD" w:rsidRDefault="00A0330A" w:rsidP="00A562FD">
            <w:pPr>
              <w:spacing w:before="120"/>
              <w:rPr>
                <w:color w:val="000000"/>
                <w:sz w:val="26"/>
                <w:szCs w:val="26"/>
              </w:rPr>
            </w:pPr>
            <w:r w:rsidRPr="00A562FD">
              <w:rPr>
                <w:color w:val="000000"/>
                <w:sz w:val="26"/>
                <w:szCs w:val="26"/>
              </w:rPr>
              <w:t> </w:t>
            </w:r>
            <w:r w:rsidR="00E4209B">
              <w:rPr>
                <w:noProof/>
              </w:rPr>
              <w:drawing>
                <wp:inline distT="0" distB="0" distL="0" distR="0" wp14:anchorId="4C3F499E" wp14:editId="548EFEC7">
                  <wp:extent cx="4085590" cy="1351297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475" cy="137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D6020" w14:textId="77777777" w:rsidR="00FF6980" w:rsidRPr="00A562FD" w:rsidRDefault="00FF6980" w:rsidP="00A562FD">
      <w:pPr>
        <w:spacing w:before="120"/>
        <w:rPr>
          <w:sz w:val="26"/>
          <w:szCs w:val="26"/>
        </w:rPr>
        <w:sectPr w:rsidR="00FF6980" w:rsidRPr="00A562FD" w:rsidSect="00E86E1F">
          <w:pgSz w:w="16840" w:h="11907" w:orient="landscape" w:code="9"/>
          <w:pgMar w:top="1699" w:right="1138" w:bottom="1440" w:left="1138" w:header="720" w:footer="720" w:gutter="0"/>
          <w:cols w:space="720"/>
          <w:docGrid w:linePitch="326"/>
        </w:sectPr>
      </w:pPr>
    </w:p>
    <w:p w14:paraId="4EFD811E" w14:textId="77777777" w:rsidR="007514C7" w:rsidRPr="00A562FD" w:rsidRDefault="002F1395" w:rsidP="00A562FD">
      <w:pPr>
        <w:pStyle w:val="Heading1"/>
        <w:spacing w:after="0" w:line="240" w:lineRule="auto"/>
        <w:ind w:left="426" w:hanging="426"/>
        <w:rPr>
          <w:sz w:val="26"/>
          <w:szCs w:val="26"/>
        </w:rPr>
      </w:pPr>
      <w:bookmarkStart w:id="18" w:name="_Toc150155015"/>
      <w:r w:rsidRPr="00A562FD">
        <w:rPr>
          <w:sz w:val="26"/>
          <w:szCs w:val="26"/>
        </w:rPr>
        <w:lastRenderedPageBreak/>
        <w:t>Thực hiện</w:t>
      </w:r>
      <w:r w:rsidR="00FF09D7" w:rsidRPr="00A562FD">
        <w:rPr>
          <w:sz w:val="26"/>
          <w:szCs w:val="26"/>
        </w:rPr>
        <w:t xml:space="preserve"> cài đặt</w:t>
      </w:r>
      <w:bookmarkEnd w:id="18"/>
    </w:p>
    <w:p w14:paraId="6E4F3F67" w14:textId="05E2765B" w:rsidR="00050C82" w:rsidRPr="00A85317" w:rsidRDefault="00050C82" w:rsidP="00A85317">
      <w:pPr>
        <w:spacing w:before="120"/>
        <w:ind w:firstLine="450"/>
        <w:rPr>
          <w:b/>
          <w:bCs/>
          <w:sz w:val="26"/>
          <w:szCs w:val="26"/>
        </w:rPr>
      </w:pPr>
      <w:r w:rsidRPr="00A85317">
        <w:rPr>
          <w:b/>
          <w:bCs/>
          <w:sz w:val="26"/>
          <w:szCs w:val="26"/>
        </w:rPr>
        <w:t>Chuẩn bị trước cài đặt</w:t>
      </w:r>
    </w:p>
    <w:p w14:paraId="714034A5" w14:textId="77777777" w:rsidR="001A47D6" w:rsidRPr="00A562FD" w:rsidRDefault="001A47D6" w:rsidP="00A562FD">
      <w:pPr>
        <w:numPr>
          <w:ilvl w:val="0"/>
          <w:numId w:val="7"/>
        </w:numPr>
        <w:tabs>
          <w:tab w:val="left" w:pos="990"/>
        </w:tabs>
        <w:spacing w:before="120"/>
        <w:ind w:left="990" w:hanging="450"/>
        <w:rPr>
          <w:sz w:val="26"/>
          <w:szCs w:val="26"/>
        </w:rPr>
      </w:pPr>
      <w:r w:rsidRPr="00A562FD">
        <w:rPr>
          <w:sz w:val="26"/>
          <w:szCs w:val="26"/>
        </w:rPr>
        <w:t xml:space="preserve">Dùng User </w:t>
      </w:r>
      <w:r w:rsidRPr="00A562FD">
        <w:rPr>
          <w:b/>
          <w:bCs/>
          <w:color w:val="FF0000"/>
          <w:sz w:val="26"/>
          <w:szCs w:val="26"/>
        </w:rPr>
        <w:t>Administrator</w:t>
      </w:r>
      <w:r w:rsidRPr="00A562FD">
        <w:rPr>
          <w:sz w:val="26"/>
          <w:szCs w:val="26"/>
        </w:rPr>
        <w:t xml:space="preserve"> của máy tính</w:t>
      </w:r>
    </w:p>
    <w:p w14:paraId="4730A33D" w14:textId="2546FD1F" w:rsidR="00050C82" w:rsidRPr="00A562FD" w:rsidRDefault="00452309" w:rsidP="00A562FD">
      <w:pPr>
        <w:numPr>
          <w:ilvl w:val="0"/>
          <w:numId w:val="7"/>
        </w:numPr>
        <w:tabs>
          <w:tab w:val="left" w:pos="990"/>
        </w:tabs>
        <w:spacing w:before="120"/>
        <w:ind w:left="990" w:hanging="450"/>
        <w:rPr>
          <w:sz w:val="26"/>
          <w:szCs w:val="26"/>
        </w:rPr>
      </w:pPr>
      <w:r w:rsidRPr="00A562FD">
        <w:rPr>
          <w:sz w:val="26"/>
          <w:szCs w:val="26"/>
          <w:lang w:val="vi-VN"/>
        </w:rPr>
        <w:t>Sử dụng</w:t>
      </w:r>
      <w:r w:rsidR="00A0330A" w:rsidRPr="00A562FD">
        <w:rPr>
          <w:sz w:val="26"/>
          <w:szCs w:val="26"/>
          <w:lang w:val="vi-VN"/>
        </w:rPr>
        <w:t xml:space="preserve"> File</w:t>
      </w:r>
      <w:r w:rsidR="00050C82" w:rsidRPr="00A562FD">
        <w:rPr>
          <w:sz w:val="26"/>
          <w:szCs w:val="26"/>
        </w:rPr>
        <w:t xml:space="preserve"> </w:t>
      </w:r>
      <w:r w:rsidR="00A0330A" w:rsidRPr="00A562FD">
        <w:rPr>
          <w:sz w:val="26"/>
          <w:szCs w:val="26"/>
        </w:rPr>
        <w:t>tại</w:t>
      </w:r>
      <w:r w:rsidR="00050C82" w:rsidRPr="00A562FD">
        <w:rPr>
          <w:sz w:val="26"/>
          <w:szCs w:val="26"/>
        </w:rPr>
        <w:t xml:space="preserve"> </w:t>
      </w:r>
      <w:hyperlink r:id="rId17" w:history="1">
        <w:r w:rsidR="006120FE" w:rsidRPr="00F53109">
          <w:rPr>
            <w:rStyle w:val="Hyperlink"/>
            <w:sz w:val="26"/>
            <w:szCs w:val="26"/>
          </w:rPr>
          <w:t>https://egas.petrolimex.com.vn/Downloads/Agas/AgasTHLB/</w:t>
        </w:r>
      </w:hyperlink>
    </w:p>
    <w:tbl>
      <w:tblPr>
        <w:tblW w:w="856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3387"/>
        <w:gridCol w:w="4191"/>
      </w:tblGrid>
      <w:tr w:rsidR="00050C82" w:rsidRPr="00A562FD" w14:paraId="63CBD333" w14:textId="77777777" w:rsidTr="00A0330A">
        <w:tc>
          <w:tcPr>
            <w:tcW w:w="990" w:type="dxa"/>
            <w:shd w:val="clear" w:color="auto" w:fill="auto"/>
          </w:tcPr>
          <w:p w14:paraId="2FF33A65" w14:textId="77777777" w:rsidR="00050C82" w:rsidRPr="00A562FD" w:rsidRDefault="00050C82" w:rsidP="00A562FD">
            <w:pPr>
              <w:spacing w:before="120"/>
              <w:rPr>
                <w:b/>
                <w:bCs/>
                <w:sz w:val="26"/>
                <w:szCs w:val="26"/>
              </w:rPr>
            </w:pPr>
            <w:r w:rsidRPr="00A562FD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387" w:type="dxa"/>
            <w:shd w:val="clear" w:color="auto" w:fill="auto"/>
          </w:tcPr>
          <w:p w14:paraId="2114095D" w14:textId="77777777" w:rsidR="00050C82" w:rsidRPr="00A562FD" w:rsidRDefault="00050C82" w:rsidP="00A562FD">
            <w:pPr>
              <w:spacing w:before="120"/>
              <w:rPr>
                <w:b/>
                <w:bCs/>
                <w:sz w:val="26"/>
                <w:szCs w:val="26"/>
              </w:rPr>
            </w:pPr>
            <w:r w:rsidRPr="00A562FD">
              <w:rPr>
                <w:b/>
                <w:bCs/>
                <w:sz w:val="26"/>
                <w:szCs w:val="26"/>
              </w:rPr>
              <w:t>Thư mục/file</w:t>
            </w:r>
          </w:p>
        </w:tc>
        <w:tc>
          <w:tcPr>
            <w:tcW w:w="4191" w:type="dxa"/>
            <w:shd w:val="clear" w:color="auto" w:fill="auto"/>
          </w:tcPr>
          <w:p w14:paraId="18B7F201" w14:textId="77777777" w:rsidR="00050C82" w:rsidRPr="00A562FD" w:rsidRDefault="00050C82" w:rsidP="00A562FD">
            <w:pPr>
              <w:spacing w:before="120"/>
              <w:rPr>
                <w:b/>
                <w:bCs/>
                <w:sz w:val="26"/>
                <w:szCs w:val="26"/>
              </w:rPr>
            </w:pPr>
            <w:r w:rsidRPr="00A562FD">
              <w:rPr>
                <w:b/>
                <w:bCs/>
                <w:sz w:val="26"/>
                <w:szCs w:val="26"/>
              </w:rPr>
              <w:t>Chú thích</w:t>
            </w:r>
          </w:p>
        </w:tc>
      </w:tr>
      <w:tr w:rsidR="00050C82" w:rsidRPr="00A562FD" w14:paraId="72A728DE" w14:textId="77777777" w:rsidTr="00A0330A">
        <w:tc>
          <w:tcPr>
            <w:tcW w:w="990" w:type="dxa"/>
            <w:shd w:val="clear" w:color="auto" w:fill="auto"/>
          </w:tcPr>
          <w:p w14:paraId="1D722645" w14:textId="77777777" w:rsidR="00050C82" w:rsidRPr="00A562FD" w:rsidRDefault="00A12458" w:rsidP="00A562FD">
            <w:pPr>
              <w:spacing w:before="120"/>
              <w:rPr>
                <w:sz w:val="26"/>
                <w:szCs w:val="26"/>
              </w:rPr>
            </w:pPr>
            <w:r w:rsidRPr="00A562FD">
              <w:rPr>
                <w:sz w:val="26"/>
                <w:szCs w:val="26"/>
              </w:rPr>
              <w:t>1</w:t>
            </w:r>
          </w:p>
        </w:tc>
        <w:tc>
          <w:tcPr>
            <w:tcW w:w="3387" w:type="dxa"/>
            <w:shd w:val="clear" w:color="auto" w:fill="auto"/>
          </w:tcPr>
          <w:p w14:paraId="3F32D745" w14:textId="77777777" w:rsidR="00050C82" w:rsidRPr="00A562FD" w:rsidRDefault="00136D2C" w:rsidP="00A562FD">
            <w:pPr>
              <w:pStyle w:val="HTMLPreformatted"/>
              <w:spacing w:before="12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8" w:history="1">
              <w:r w:rsidR="00A12458" w:rsidRPr="00A562FD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DOCS</w:t>
              </w:r>
            </w:hyperlink>
          </w:p>
        </w:tc>
        <w:tc>
          <w:tcPr>
            <w:tcW w:w="4191" w:type="dxa"/>
            <w:shd w:val="clear" w:color="auto" w:fill="auto"/>
          </w:tcPr>
          <w:p w14:paraId="1C79405E" w14:textId="77777777" w:rsidR="00050C82" w:rsidRPr="00A562FD" w:rsidRDefault="006C600C" w:rsidP="00A562FD">
            <w:pPr>
              <w:spacing w:before="120"/>
              <w:rPr>
                <w:sz w:val="26"/>
                <w:szCs w:val="26"/>
              </w:rPr>
            </w:pPr>
            <w:r w:rsidRPr="00A562FD">
              <w:rPr>
                <w:sz w:val="26"/>
                <w:szCs w:val="26"/>
              </w:rPr>
              <w:t>Thư mục chứa file hướng dẫn cài đặt</w:t>
            </w:r>
          </w:p>
        </w:tc>
      </w:tr>
      <w:tr w:rsidR="00050C82" w:rsidRPr="00A562FD" w14:paraId="5C3DE3E6" w14:textId="77777777" w:rsidTr="00A0330A">
        <w:tc>
          <w:tcPr>
            <w:tcW w:w="990" w:type="dxa"/>
            <w:shd w:val="clear" w:color="auto" w:fill="auto"/>
          </w:tcPr>
          <w:p w14:paraId="49B0AA51" w14:textId="5E337D7C" w:rsidR="00050C82" w:rsidRPr="00A562FD" w:rsidRDefault="0077559D" w:rsidP="00A562FD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387" w:type="dxa"/>
            <w:shd w:val="clear" w:color="auto" w:fill="auto"/>
          </w:tcPr>
          <w:p w14:paraId="1982D0A7" w14:textId="7624EBC9" w:rsidR="00050C82" w:rsidRPr="00A562FD" w:rsidRDefault="00136D2C" w:rsidP="00A562FD">
            <w:pPr>
              <w:pStyle w:val="HTMLPreformatted"/>
              <w:spacing w:before="12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9" w:history="1">
              <w:r w:rsidR="00A4581E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AgasApiCloud</w:t>
              </w:r>
              <w:r w:rsidR="00A12458" w:rsidRPr="00A562FD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.msi</w:t>
              </w:r>
            </w:hyperlink>
          </w:p>
        </w:tc>
        <w:tc>
          <w:tcPr>
            <w:tcW w:w="4191" w:type="dxa"/>
            <w:shd w:val="clear" w:color="auto" w:fill="auto"/>
          </w:tcPr>
          <w:p w14:paraId="4A8B475F" w14:textId="63F9098F" w:rsidR="00050C82" w:rsidRPr="00A562FD" w:rsidRDefault="00A4581E" w:rsidP="00A562FD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File cài đặt AgasApiCloud</w:t>
            </w:r>
          </w:p>
        </w:tc>
      </w:tr>
      <w:tr w:rsidR="00050C82" w:rsidRPr="00A562FD" w14:paraId="7E2119DE" w14:textId="77777777" w:rsidTr="00A0330A">
        <w:tc>
          <w:tcPr>
            <w:tcW w:w="990" w:type="dxa"/>
            <w:shd w:val="clear" w:color="auto" w:fill="auto"/>
          </w:tcPr>
          <w:p w14:paraId="4D5CC6F8" w14:textId="08FF10B7" w:rsidR="00050C82" w:rsidRPr="00A562FD" w:rsidRDefault="0077559D" w:rsidP="00A562FD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387" w:type="dxa"/>
            <w:shd w:val="clear" w:color="auto" w:fill="auto"/>
          </w:tcPr>
          <w:p w14:paraId="7B49FED1" w14:textId="1E2B6014" w:rsidR="00050C82" w:rsidRPr="00A562FD" w:rsidRDefault="00136D2C" w:rsidP="00A562FD">
            <w:pPr>
              <w:pStyle w:val="HTMLPreformatted"/>
              <w:spacing w:before="12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0" w:history="1">
              <w:r w:rsidR="00A4581E" w:rsidRPr="00A4581E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AgasApiCloud</w:t>
              </w:r>
              <w:r w:rsidR="00A4581E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_</w:t>
              </w:r>
              <w:r w:rsidR="00A12458" w:rsidRPr="00A562FD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Update</w:t>
              </w:r>
            </w:hyperlink>
          </w:p>
        </w:tc>
        <w:tc>
          <w:tcPr>
            <w:tcW w:w="4191" w:type="dxa"/>
            <w:shd w:val="clear" w:color="auto" w:fill="auto"/>
          </w:tcPr>
          <w:p w14:paraId="60C19940" w14:textId="0E9D7510" w:rsidR="00050C82" w:rsidRPr="00A562FD" w:rsidRDefault="006C600C" w:rsidP="00A4581E">
            <w:pPr>
              <w:spacing w:before="120"/>
              <w:rPr>
                <w:sz w:val="26"/>
                <w:szCs w:val="26"/>
              </w:rPr>
            </w:pPr>
            <w:r w:rsidRPr="00A562FD">
              <w:rPr>
                <w:sz w:val="26"/>
                <w:szCs w:val="26"/>
              </w:rPr>
              <w:t>File update</w:t>
            </w:r>
            <w:r w:rsidR="00A4581E">
              <w:rPr>
                <w:sz w:val="26"/>
                <w:szCs w:val="26"/>
              </w:rPr>
              <w:t xml:space="preserve"> </w:t>
            </w:r>
            <w:r w:rsidR="00A4581E" w:rsidRPr="00A4581E">
              <w:rPr>
                <w:sz w:val="26"/>
                <w:szCs w:val="26"/>
              </w:rPr>
              <w:t>AgasApiCloud</w:t>
            </w:r>
          </w:p>
        </w:tc>
      </w:tr>
    </w:tbl>
    <w:p w14:paraId="2F53B3B7" w14:textId="011C3672" w:rsidR="00515317" w:rsidRDefault="00515317" w:rsidP="00515317"/>
    <w:p w14:paraId="470A65AE" w14:textId="5D74A454" w:rsidR="001A7D8F" w:rsidRPr="001A7D8F" w:rsidRDefault="00515317" w:rsidP="00515317">
      <w:pPr>
        <w:rPr>
          <w:b/>
          <w:i/>
          <w:sz w:val="28"/>
          <w:szCs w:val="28"/>
        </w:rPr>
      </w:pPr>
      <w:r w:rsidRPr="00515317">
        <w:rPr>
          <w:b/>
          <w:i/>
          <w:sz w:val="28"/>
          <w:szCs w:val="28"/>
        </w:rPr>
        <w:t xml:space="preserve">Lưu Ý:      </w:t>
      </w:r>
    </w:p>
    <w:p w14:paraId="29F8C09F" w14:textId="7FF00708" w:rsidR="00515317" w:rsidRPr="00515317" w:rsidRDefault="001A7D8F" w:rsidP="00515317">
      <w:r>
        <w:rPr>
          <w:b/>
        </w:rPr>
        <w:t xml:space="preserve">          </w:t>
      </w:r>
      <w:r w:rsidR="00515317" w:rsidRPr="00515317">
        <w:rPr>
          <w:b/>
        </w:rPr>
        <w:t>Máy EC 1.1:</w:t>
      </w:r>
      <w:r w:rsidR="00515317">
        <w:t xml:space="preserve"> Gỡ phần mềm </w:t>
      </w:r>
      <w:r>
        <w:t xml:space="preserve">“AgasApiCloud” đã </w:t>
      </w:r>
      <w:r w:rsidR="00515317">
        <w:t>cài đặt trên Egas Client (Egas Pc). Tải bộ cài và Cài đặt trên Ec 1.1</w:t>
      </w:r>
      <w:r>
        <w:t>.</w:t>
      </w:r>
    </w:p>
    <w:p w14:paraId="006BE023" w14:textId="311FE2FC" w:rsidR="00FF3E5C" w:rsidRDefault="00FF3E5C" w:rsidP="00AA7B17">
      <w:pPr>
        <w:pStyle w:val="Heading2"/>
        <w:rPr>
          <w:i/>
        </w:rPr>
      </w:pPr>
      <w:bookmarkStart w:id="19" w:name="_Toc150155016"/>
      <w:r>
        <w:rPr>
          <w:sz w:val="26"/>
          <w:szCs w:val="26"/>
        </w:rPr>
        <w:t>Cài đặt chứng chỉ “</w:t>
      </w:r>
      <w:r w:rsidRPr="00E07133">
        <w:rPr>
          <w:i/>
        </w:rPr>
        <w:t>Cert root Globalsign</w:t>
      </w:r>
      <w:r>
        <w:rPr>
          <w:i/>
        </w:rPr>
        <w:t>”</w:t>
      </w:r>
      <w:bookmarkEnd w:id="19"/>
    </w:p>
    <w:p w14:paraId="76AD17DD" w14:textId="54FE1AAE" w:rsidR="00FF3E5C" w:rsidRPr="00A562FD" w:rsidRDefault="00FF3E5C" w:rsidP="00FF3E5C">
      <w:pPr>
        <w:numPr>
          <w:ilvl w:val="0"/>
          <w:numId w:val="7"/>
        </w:numPr>
        <w:tabs>
          <w:tab w:val="left" w:pos="851"/>
        </w:tabs>
        <w:spacing w:before="120"/>
        <w:rPr>
          <w:sz w:val="26"/>
          <w:szCs w:val="26"/>
        </w:rPr>
      </w:pPr>
      <w:r w:rsidRPr="00B10C80">
        <w:rPr>
          <w:sz w:val="26"/>
          <w:szCs w:val="26"/>
          <w:lang w:val="vi-VN"/>
        </w:rPr>
        <w:t>Download</w:t>
      </w:r>
      <w:r w:rsidRPr="00A562FD">
        <w:rPr>
          <w:sz w:val="26"/>
          <w:szCs w:val="26"/>
        </w:rPr>
        <w:t xml:space="preserve"> file </w:t>
      </w:r>
      <w:r w:rsidRPr="00FF3E5C">
        <w:t xml:space="preserve"> </w:t>
      </w:r>
      <w:r w:rsidRPr="00FF3E5C">
        <w:rPr>
          <w:b/>
          <w:sz w:val="26"/>
          <w:szCs w:val="26"/>
        </w:rPr>
        <w:t>1_ OV_Root</w:t>
      </w:r>
    </w:p>
    <w:p w14:paraId="56289B50" w14:textId="485DA802" w:rsidR="00FF3E5C" w:rsidRPr="00FF3E5C" w:rsidRDefault="00FF3E5C" w:rsidP="00FF3E5C">
      <w:r>
        <w:t xml:space="preserve">            - Cài đặt chứng chỉ </w:t>
      </w:r>
      <w:r w:rsidRPr="00FF3E5C">
        <w:rPr>
          <w:b/>
          <w:sz w:val="26"/>
          <w:szCs w:val="26"/>
        </w:rPr>
        <w:t>1_ OV_Root</w:t>
      </w:r>
    </w:p>
    <w:p w14:paraId="1580948A" w14:textId="5CF0808F" w:rsidR="00FF3E5C" w:rsidRPr="00FF3E5C" w:rsidRDefault="00FF3E5C" w:rsidP="00FF3E5C">
      <w:pPr>
        <w:spacing w:before="120"/>
        <w:ind w:firstLine="540"/>
        <w:rPr>
          <w:i/>
          <w:iCs/>
          <w:sz w:val="26"/>
          <w:szCs w:val="26"/>
        </w:rPr>
      </w:pPr>
      <w:r>
        <w:rPr>
          <w:b/>
          <w:sz w:val="26"/>
          <w:szCs w:val="26"/>
        </w:rPr>
        <w:t xml:space="preserve">    </w:t>
      </w:r>
      <w:r w:rsidRPr="00770DF3">
        <w:rPr>
          <w:i/>
          <w:iCs/>
          <w:sz w:val="26"/>
          <w:szCs w:val="26"/>
        </w:rPr>
        <w:t xml:space="preserve"> (Chi tiết trong phụ lục 0</w:t>
      </w:r>
      <w:r>
        <w:rPr>
          <w:i/>
          <w:iCs/>
          <w:sz w:val="26"/>
          <w:szCs w:val="26"/>
        </w:rPr>
        <w:t>1</w:t>
      </w:r>
      <w:r w:rsidRPr="00770DF3">
        <w:rPr>
          <w:i/>
          <w:iCs/>
          <w:sz w:val="26"/>
          <w:szCs w:val="26"/>
        </w:rPr>
        <w:t xml:space="preserve"> kèm theo)</w:t>
      </w:r>
    </w:p>
    <w:p w14:paraId="789CC393" w14:textId="74385786" w:rsidR="0053057F" w:rsidRDefault="00565C64" w:rsidP="00AA7B17">
      <w:pPr>
        <w:pStyle w:val="Heading2"/>
        <w:rPr>
          <w:sz w:val="26"/>
          <w:szCs w:val="26"/>
        </w:rPr>
      </w:pPr>
      <w:bookmarkStart w:id="20" w:name="_Toc150155017"/>
      <w:r>
        <w:rPr>
          <w:sz w:val="26"/>
          <w:szCs w:val="26"/>
        </w:rPr>
        <w:t xml:space="preserve">Cài đặt, cập nhật </w:t>
      </w:r>
      <w:r w:rsidR="00AA7B17" w:rsidRPr="00AA7B17">
        <w:rPr>
          <w:sz w:val="26"/>
          <w:szCs w:val="26"/>
        </w:rPr>
        <w:t>AgasApiCloud</w:t>
      </w:r>
      <w:bookmarkEnd w:id="20"/>
    </w:p>
    <w:p w14:paraId="1932396E" w14:textId="356EF93F" w:rsidR="00565C64" w:rsidRPr="00565C64" w:rsidRDefault="00565C64" w:rsidP="00565C64">
      <w:pPr>
        <w:pStyle w:val="Heading3"/>
      </w:pPr>
      <w:r>
        <w:t xml:space="preserve">  </w:t>
      </w:r>
      <w:bookmarkStart w:id="21" w:name="_Toc150155018"/>
      <w:r w:rsidRPr="00565C64">
        <w:t>Cài đặt AgasApiCloud</w:t>
      </w:r>
      <w:bookmarkEnd w:id="21"/>
    </w:p>
    <w:p w14:paraId="3107DED5" w14:textId="49DB2353" w:rsidR="00050C82" w:rsidRPr="00A562FD" w:rsidRDefault="00050C82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B10C80">
        <w:rPr>
          <w:sz w:val="26"/>
          <w:szCs w:val="26"/>
          <w:lang w:val="vi-VN"/>
        </w:rPr>
        <w:t>Download</w:t>
      </w:r>
      <w:r w:rsidRPr="00A562FD">
        <w:rPr>
          <w:sz w:val="26"/>
          <w:szCs w:val="26"/>
        </w:rPr>
        <w:t xml:space="preserve"> file </w:t>
      </w:r>
      <w:hyperlink r:id="rId21" w:history="1">
        <w:r w:rsidR="00445AF1">
          <w:rPr>
            <w:rStyle w:val="Hyperlink"/>
            <w:sz w:val="26"/>
            <w:szCs w:val="26"/>
          </w:rPr>
          <w:t>AgasApiCloud</w:t>
        </w:r>
        <w:r w:rsidR="006E5111" w:rsidRPr="00A562FD">
          <w:rPr>
            <w:rStyle w:val="Hyperlink"/>
            <w:sz w:val="26"/>
            <w:szCs w:val="26"/>
          </w:rPr>
          <w:t>.msi</w:t>
        </w:r>
      </w:hyperlink>
    </w:p>
    <w:p w14:paraId="15FC51BF" w14:textId="09287A74" w:rsidR="00050C82" w:rsidRPr="00A562FD" w:rsidRDefault="000A6D77" w:rsidP="00260F8B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A562FD">
        <w:rPr>
          <w:sz w:val="26"/>
          <w:szCs w:val="26"/>
        </w:rPr>
        <w:t>Chạy</w:t>
      </w:r>
      <w:r w:rsidR="00050C82" w:rsidRPr="00A562FD">
        <w:rPr>
          <w:sz w:val="26"/>
          <w:szCs w:val="26"/>
        </w:rPr>
        <w:t xml:space="preserve"> file </w:t>
      </w:r>
      <w:r w:rsidR="00445AF1" w:rsidRPr="00A1495D">
        <w:rPr>
          <w:rStyle w:val="Hyperlink"/>
          <w:sz w:val="26"/>
          <w:szCs w:val="26"/>
        </w:rPr>
        <w:t>AgasApiCloud</w:t>
      </w:r>
      <w:r w:rsidR="00050C82" w:rsidRPr="00A1495D">
        <w:rPr>
          <w:rStyle w:val="Hyperlink"/>
        </w:rPr>
        <w:t>.</w:t>
      </w:r>
      <w:r w:rsidR="00050C82" w:rsidRPr="00A1495D">
        <w:rPr>
          <w:rStyle w:val="Hyperlink"/>
          <w:sz w:val="26"/>
          <w:szCs w:val="26"/>
        </w:rPr>
        <w:t>msi</w:t>
      </w:r>
    </w:p>
    <w:p w14:paraId="0BD8C0FD" w14:textId="7D707CAA" w:rsidR="00010EB2" w:rsidRDefault="00050C82" w:rsidP="00B10C80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B10C80">
        <w:rPr>
          <w:sz w:val="26"/>
          <w:szCs w:val="26"/>
          <w:lang w:val="vi-VN"/>
        </w:rPr>
        <w:t>Check</w:t>
      </w:r>
      <w:r w:rsidRPr="00A562FD">
        <w:rPr>
          <w:sz w:val="26"/>
          <w:szCs w:val="26"/>
        </w:rPr>
        <w:t xml:space="preserve"> service </w:t>
      </w:r>
      <w:r w:rsidR="004D3099" w:rsidRPr="00445AF1">
        <w:rPr>
          <w:sz w:val="26"/>
          <w:szCs w:val="26"/>
        </w:rPr>
        <w:t>AgasApiCloud</w:t>
      </w:r>
      <w:r w:rsidRPr="00A562FD">
        <w:rPr>
          <w:sz w:val="26"/>
          <w:szCs w:val="26"/>
        </w:rPr>
        <w:t xml:space="preserve"> running</w:t>
      </w:r>
    </w:p>
    <w:p w14:paraId="38014528" w14:textId="14A77CAB" w:rsidR="00FF3E5C" w:rsidRDefault="00770DF3" w:rsidP="00FF3E5C">
      <w:pPr>
        <w:spacing w:before="120"/>
        <w:ind w:firstLine="540"/>
        <w:rPr>
          <w:i/>
          <w:iCs/>
          <w:sz w:val="26"/>
          <w:szCs w:val="26"/>
        </w:rPr>
      </w:pPr>
      <w:r w:rsidRPr="00770DF3">
        <w:rPr>
          <w:i/>
          <w:iCs/>
          <w:sz w:val="26"/>
          <w:szCs w:val="26"/>
        </w:rPr>
        <w:t xml:space="preserve"> (Chi tiết trong phụ lục 0</w:t>
      </w:r>
      <w:r>
        <w:rPr>
          <w:i/>
          <w:iCs/>
          <w:sz w:val="26"/>
          <w:szCs w:val="26"/>
        </w:rPr>
        <w:t>2</w:t>
      </w:r>
      <w:r w:rsidRPr="00770DF3">
        <w:rPr>
          <w:i/>
          <w:iCs/>
          <w:sz w:val="26"/>
          <w:szCs w:val="26"/>
        </w:rPr>
        <w:t xml:space="preserve"> kèm theo)</w:t>
      </w:r>
    </w:p>
    <w:p w14:paraId="78667014" w14:textId="6250E72B" w:rsidR="00565C64" w:rsidRDefault="00565C64" w:rsidP="00565C64">
      <w:pPr>
        <w:pStyle w:val="Heading3"/>
      </w:pPr>
      <w:bookmarkStart w:id="22" w:name="_Toc150155019"/>
      <w:r>
        <w:t>Cập nhật AgasApiCloud</w:t>
      </w:r>
      <w:bookmarkEnd w:id="22"/>
    </w:p>
    <w:p w14:paraId="6F1F8F5D" w14:textId="623C3C74" w:rsidR="00565C64" w:rsidRPr="00565C64" w:rsidRDefault="00565C64" w:rsidP="00565C64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rStyle w:val="Hyperlink"/>
          <w:color w:val="auto"/>
          <w:sz w:val="26"/>
          <w:szCs w:val="26"/>
          <w:u w:val="none"/>
        </w:rPr>
      </w:pPr>
      <w:r w:rsidRPr="00B10C80">
        <w:rPr>
          <w:sz w:val="26"/>
          <w:szCs w:val="26"/>
          <w:lang w:val="vi-VN"/>
        </w:rPr>
        <w:t>Download</w:t>
      </w:r>
      <w:r>
        <w:rPr>
          <w:sz w:val="26"/>
          <w:szCs w:val="26"/>
        </w:rPr>
        <w:t xml:space="preserve"> file </w:t>
      </w:r>
      <w:r w:rsidRPr="00565C64">
        <w:rPr>
          <w:rStyle w:val="Hyperlink"/>
          <w:sz w:val="26"/>
          <w:szCs w:val="26"/>
        </w:rPr>
        <w:t>AgasApiCloud_Updated.zip</w:t>
      </w:r>
    </w:p>
    <w:p w14:paraId="63632C14" w14:textId="5128284C" w:rsidR="00565C64" w:rsidRPr="00565C64" w:rsidRDefault="00565C64" w:rsidP="00565C64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rStyle w:val="Hyperlink"/>
          <w:color w:val="auto"/>
          <w:sz w:val="26"/>
          <w:szCs w:val="26"/>
          <w:u w:val="none"/>
        </w:rPr>
      </w:pPr>
      <w:r>
        <w:rPr>
          <w:rStyle w:val="Hyperlink"/>
          <w:color w:val="auto"/>
          <w:sz w:val="26"/>
          <w:szCs w:val="26"/>
          <w:u w:val="none"/>
        </w:rPr>
        <w:t xml:space="preserve">Giải nén File </w:t>
      </w:r>
      <w:r w:rsidRPr="00565C64">
        <w:rPr>
          <w:rStyle w:val="Hyperlink"/>
          <w:sz w:val="26"/>
          <w:szCs w:val="26"/>
        </w:rPr>
        <w:t>AgasApiCloud_Updated.zip</w:t>
      </w:r>
    </w:p>
    <w:p w14:paraId="28CBD188" w14:textId="773017CD" w:rsidR="00565C64" w:rsidRDefault="00565C64" w:rsidP="00565C64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>Stop service AgasApiCloud</w:t>
      </w:r>
    </w:p>
    <w:p w14:paraId="0B0DFA5A" w14:textId="1233A93F" w:rsidR="00565C64" w:rsidRDefault="00565C64" w:rsidP="00565C64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>Copy file trong thư mục vừa giải nén vào thư mục cài đặt AgasApiCloud</w:t>
      </w:r>
    </w:p>
    <w:p w14:paraId="62F08397" w14:textId="14D23DAB" w:rsidR="00565C64" w:rsidRPr="00A562FD" w:rsidRDefault="00565C64" w:rsidP="00565C64">
      <w:pPr>
        <w:tabs>
          <w:tab w:val="left" w:pos="851"/>
        </w:tabs>
        <w:spacing w:before="120"/>
        <w:ind w:left="851"/>
        <w:rPr>
          <w:sz w:val="26"/>
          <w:szCs w:val="26"/>
        </w:rPr>
      </w:pPr>
      <w:r>
        <w:rPr>
          <w:sz w:val="26"/>
          <w:szCs w:val="26"/>
        </w:rPr>
        <w:t>(</w:t>
      </w:r>
      <w:r w:rsidR="000657EE" w:rsidRPr="000657EE">
        <w:rPr>
          <w:sz w:val="26"/>
          <w:szCs w:val="26"/>
        </w:rPr>
        <w:t>C:\CHXDTCTY\AgasApiCloud</w:t>
      </w:r>
      <w:r w:rsidR="000657EE">
        <w:rPr>
          <w:sz w:val="26"/>
          <w:szCs w:val="26"/>
        </w:rPr>
        <w:t>)</w:t>
      </w:r>
    </w:p>
    <w:p w14:paraId="2CB74A41" w14:textId="675031F9" w:rsidR="00565C64" w:rsidRPr="00565C64" w:rsidRDefault="00565C64" w:rsidP="00565C64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>
        <w:rPr>
          <w:sz w:val="26"/>
          <w:szCs w:val="26"/>
        </w:rPr>
        <w:t>Start service AgasApiCloud</w:t>
      </w:r>
    </w:p>
    <w:p w14:paraId="2E3213DE" w14:textId="06C773EF" w:rsidR="00565C64" w:rsidRDefault="00565C64" w:rsidP="00565C64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B10C80">
        <w:rPr>
          <w:sz w:val="26"/>
          <w:szCs w:val="26"/>
          <w:lang w:val="vi-VN"/>
        </w:rPr>
        <w:t>Check</w:t>
      </w:r>
      <w:r w:rsidRPr="00A562FD">
        <w:rPr>
          <w:sz w:val="26"/>
          <w:szCs w:val="26"/>
        </w:rPr>
        <w:t xml:space="preserve"> service </w:t>
      </w:r>
      <w:r w:rsidRPr="00445AF1">
        <w:rPr>
          <w:sz w:val="26"/>
          <w:szCs w:val="26"/>
        </w:rPr>
        <w:t>AgasApiCloud</w:t>
      </w:r>
      <w:r w:rsidRPr="00A562FD">
        <w:rPr>
          <w:sz w:val="26"/>
          <w:szCs w:val="26"/>
        </w:rPr>
        <w:t xml:space="preserve"> running</w:t>
      </w:r>
    </w:p>
    <w:p w14:paraId="5230EDBC" w14:textId="7F10E40D" w:rsidR="00565C64" w:rsidRDefault="00565C64" w:rsidP="00565C64">
      <w:pPr>
        <w:spacing w:before="120"/>
        <w:ind w:firstLine="540"/>
        <w:rPr>
          <w:i/>
          <w:iCs/>
          <w:sz w:val="26"/>
          <w:szCs w:val="26"/>
        </w:rPr>
      </w:pPr>
      <w:r w:rsidRPr="00770DF3">
        <w:rPr>
          <w:i/>
          <w:iCs/>
          <w:sz w:val="26"/>
          <w:szCs w:val="26"/>
        </w:rPr>
        <w:t xml:space="preserve"> (Chi tiết trong phụ lục 0</w:t>
      </w:r>
      <w:r w:rsidR="0074154C">
        <w:rPr>
          <w:i/>
          <w:iCs/>
          <w:sz w:val="26"/>
          <w:szCs w:val="26"/>
        </w:rPr>
        <w:t>3</w:t>
      </w:r>
      <w:r w:rsidRPr="00770DF3">
        <w:rPr>
          <w:i/>
          <w:iCs/>
          <w:sz w:val="26"/>
          <w:szCs w:val="26"/>
        </w:rPr>
        <w:t xml:space="preserve"> kèm theo)</w:t>
      </w:r>
    </w:p>
    <w:p w14:paraId="262CD08F" w14:textId="77777777" w:rsidR="00CB4308" w:rsidRDefault="00CB4308" w:rsidP="00CB4308">
      <w:pPr>
        <w:pStyle w:val="Heading3"/>
      </w:pPr>
      <w:bookmarkStart w:id="23" w:name="_Toc150155020"/>
      <w:r>
        <w:t>Gỡ cài đặt AgasApiCloud</w:t>
      </w:r>
      <w:bookmarkEnd w:id="23"/>
    </w:p>
    <w:p w14:paraId="1D94EBAF" w14:textId="77777777" w:rsidR="00CB4308" w:rsidRDefault="00CB4308" w:rsidP="00CB4308">
      <w:r w:rsidRPr="00CB4308">
        <w:t>Gỡ cài đặt trong Control panel Windows như các phần mềm khác</w:t>
      </w:r>
    </w:p>
    <w:p w14:paraId="54C142AC" w14:textId="163FBC70" w:rsidR="00565C64" w:rsidRPr="00565C64" w:rsidRDefault="00CB4308" w:rsidP="00CB4308">
      <w:pPr>
        <w:jc w:val="center"/>
      </w:pPr>
      <w:r>
        <w:lastRenderedPageBreak/>
        <w:br/>
      </w:r>
      <w:r w:rsidRPr="00CB4308">
        <w:t xml:space="preserve">        </w:t>
      </w:r>
      <w:r>
        <w:rPr>
          <w:noProof/>
        </w:rPr>
        <w:drawing>
          <wp:inline distT="0" distB="0" distL="0" distR="0" wp14:anchorId="7B23428F" wp14:editId="4823F341">
            <wp:extent cx="3960056" cy="2972338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27" cy="29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DDEB" w14:textId="65EC7B71" w:rsidR="001A7D8F" w:rsidRPr="001A7D8F" w:rsidRDefault="00FF3E5C" w:rsidP="001A7D8F">
      <w:pPr>
        <w:pStyle w:val="Heading2"/>
        <w:rPr>
          <w:iCs/>
          <w:sz w:val="26"/>
          <w:szCs w:val="26"/>
        </w:rPr>
      </w:pPr>
      <w:bookmarkStart w:id="24" w:name="_Toc150155021"/>
      <w:r w:rsidRPr="00FF3E5C">
        <w:rPr>
          <w:iCs/>
          <w:sz w:val="26"/>
          <w:szCs w:val="26"/>
        </w:rPr>
        <w:t>Áp cấu hình Chung cửa hàng xăng dầu, Cấu hình bể vòi bơm</w:t>
      </w:r>
      <w:bookmarkEnd w:id="24"/>
    </w:p>
    <w:p w14:paraId="222B0C39" w14:textId="383ABD9E" w:rsidR="00FF3E5C" w:rsidRPr="00FF3E5C" w:rsidRDefault="00FF3E5C" w:rsidP="00FF3E5C">
      <w:pPr>
        <w:spacing w:before="120"/>
        <w:ind w:firstLine="540"/>
        <w:rPr>
          <w:i/>
          <w:iCs/>
          <w:sz w:val="26"/>
          <w:szCs w:val="26"/>
        </w:rPr>
      </w:pPr>
      <w:r w:rsidRPr="00770DF3">
        <w:rPr>
          <w:i/>
          <w:iCs/>
          <w:sz w:val="26"/>
          <w:szCs w:val="26"/>
        </w:rPr>
        <w:t>(Chi tiết trong phụ lục 0</w:t>
      </w:r>
      <w:r w:rsidR="0074154C">
        <w:rPr>
          <w:i/>
          <w:iCs/>
          <w:sz w:val="26"/>
          <w:szCs w:val="26"/>
        </w:rPr>
        <w:t>4</w:t>
      </w:r>
      <w:r w:rsidRPr="00770DF3">
        <w:rPr>
          <w:i/>
          <w:iCs/>
          <w:sz w:val="26"/>
          <w:szCs w:val="26"/>
        </w:rPr>
        <w:t xml:space="preserve"> kèm theo)</w:t>
      </w:r>
    </w:p>
    <w:p w14:paraId="6FBA71D3" w14:textId="69D1774F" w:rsidR="00785E22" w:rsidRDefault="00785E22" w:rsidP="00785E22">
      <w:pPr>
        <w:pStyle w:val="Heading2"/>
        <w:rPr>
          <w:sz w:val="26"/>
          <w:szCs w:val="26"/>
        </w:rPr>
      </w:pPr>
      <w:bookmarkStart w:id="25" w:name="_Toc150155022"/>
      <w:r>
        <w:rPr>
          <w:sz w:val="26"/>
          <w:szCs w:val="26"/>
        </w:rPr>
        <w:t>Kiểm tra kết nối hệ thống</w:t>
      </w:r>
      <w:bookmarkEnd w:id="25"/>
    </w:p>
    <w:p w14:paraId="6C43A286" w14:textId="78242369" w:rsidR="00785E22" w:rsidRPr="00A562FD" w:rsidRDefault="00785E22" w:rsidP="00785E22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B10C80">
        <w:rPr>
          <w:sz w:val="26"/>
          <w:szCs w:val="26"/>
          <w:lang w:val="vi-VN"/>
        </w:rPr>
        <w:t>Download</w:t>
      </w:r>
      <w:r w:rsidRPr="00A562FD">
        <w:rPr>
          <w:sz w:val="26"/>
          <w:szCs w:val="26"/>
        </w:rPr>
        <w:t xml:space="preserve"> file </w:t>
      </w:r>
      <w:hyperlink r:id="rId23" w:history="1">
        <w:r>
          <w:rPr>
            <w:rStyle w:val="Hyperlink"/>
            <w:sz w:val="26"/>
            <w:szCs w:val="26"/>
          </w:rPr>
          <w:t>TestConnectTools</w:t>
        </w:r>
        <w:r w:rsidRPr="00A562FD">
          <w:rPr>
            <w:rStyle w:val="Hyperlink"/>
            <w:sz w:val="26"/>
            <w:szCs w:val="26"/>
          </w:rPr>
          <w:t>.exe</w:t>
        </w:r>
      </w:hyperlink>
    </w:p>
    <w:p w14:paraId="79BEEFDA" w14:textId="55F708D2" w:rsidR="00785E22" w:rsidRPr="00B10C80" w:rsidRDefault="00785E22" w:rsidP="00785E22">
      <w:pPr>
        <w:numPr>
          <w:ilvl w:val="0"/>
          <w:numId w:val="7"/>
        </w:numPr>
        <w:tabs>
          <w:tab w:val="left" w:pos="851"/>
        </w:tabs>
        <w:spacing w:before="120"/>
        <w:ind w:left="851" w:hanging="311"/>
        <w:rPr>
          <w:sz w:val="26"/>
          <w:szCs w:val="26"/>
        </w:rPr>
      </w:pPr>
      <w:r w:rsidRPr="00B10C80">
        <w:rPr>
          <w:sz w:val="26"/>
          <w:szCs w:val="26"/>
          <w:lang w:val="vi-VN"/>
        </w:rPr>
        <w:t>Thực</w:t>
      </w:r>
      <w:r w:rsidRPr="00A562FD">
        <w:rPr>
          <w:color w:val="000000"/>
          <w:sz w:val="26"/>
          <w:szCs w:val="26"/>
        </w:rPr>
        <w:t xml:space="preserve"> hiện TestConnect đạt kết quả</w:t>
      </w:r>
      <w:r>
        <w:rPr>
          <w:color w:val="000000"/>
          <w:sz w:val="26"/>
          <w:szCs w:val="26"/>
        </w:rPr>
        <w:t xml:space="preserve"> thông luồng cả 2</w:t>
      </w:r>
      <w:r w:rsidRPr="00A562FD">
        <w:rPr>
          <w:color w:val="000000"/>
          <w:sz w:val="26"/>
          <w:szCs w:val="26"/>
        </w:rPr>
        <w:t xml:space="preserve"> mục</w:t>
      </w:r>
    </w:p>
    <w:p w14:paraId="23DB0012" w14:textId="0BB0EEE0" w:rsidR="00785E22" w:rsidRPr="005F7444" w:rsidRDefault="00785E22" w:rsidP="005F7444">
      <w:pPr>
        <w:tabs>
          <w:tab w:val="left" w:pos="851"/>
        </w:tabs>
        <w:spacing w:before="120"/>
        <w:ind w:left="851"/>
        <w:rPr>
          <w:i/>
          <w:iCs/>
          <w:sz w:val="26"/>
          <w:szCs w:val="26"/>
        </w:rPr>
      </w:pPr>
      <w:r w:rsidRPr="00B10C80">
        <w:rPr>
          <w:i/>
          <w:iCs/>
          <w:color w:val="000000"/>
          <w:sz w:val="26"/>
          <w:szCs w:val="26"/>
        </w:rPr>
        <w:t>(Chi tiết tại Phụ lục 0</w:t>
      </w:r>
      <w:r w:rsidR="0074154C">
        <w:rPr>
          <w:i/>
          <w:iCs/>
          <w:color w:val="000000"/>
          <w:sz w:val="26"/>
          <w:szCs w:val="26"/>
        </w:rPr>
        <w:t>5</w:t>
      </w:r>
      <w:r>
        <w:rPr>
          <w:i/>
          <w:iCs/>
          <w:color w:val="000000"/>
          <w:sz w:val="26"/>
          <w:szCs w:val="26"/>
        </w:rPr>
        <w:t xml:space="preserve"> kèm theo</w:t>
      </w:r>
      <w:r w:rsidRPr="00B10C80">
        <w:rPr>
          <w:i/>
          <w:iCs/>
          <w:color w:val="000000"/>
          <w:sz w:val="26"/>
          <w:szCs w:val="26"/>
        </w:rPr>
        <w:t>)</w:t>
      </w:r>
    </w:p>
    <w:p w14:paraId="7EC231D7" w14:textId="54B90D7C" w:rsidR="00E07133" w:rsidRDefault="00E07133" w:rsidP="00E07133">
      <w:pPr>
        <w:pStyle w:val="Heading1"/>
        <w:numPr>
          <w:ilvl w:val="0"/>
          <w:numId w:val="0"/>
        </w:numPr>
        <w:spacing w:after="0" w:line="360" w:lineRule="auto"/>
        <w:jc w:val="center"/>
        <w:rPr>
          <w:i/>
        </w:rPr>
      </w:pPr>
      <w:bookmarkStart w:id="26" w:name="_Toc150155023"/>
      <w:r>
        <w:rPr>
          <w:sz w:val="26"/>
          <w:szCs w:val="26"/>
        </w:rPr>
        <w:lastRenderedPageBreak/>
        <w:t xml:space="preserve">Phụ lục </w:t>
      </w:r>
      <w:r w:rsidR="003A759C">
        <w:rPr>
          <w:sz w:val="26"/>
          <w:szCs w:val="26"/>
        </w:rPr>
        <w:t>0</w:t>
      </w:r>
      <w:r>
        <w:rPr>
          <w:sz w:val="26"/>
          <w:szCs w:val="26"/>
        </w:rPr>
        <w:t>1: Cài đặt chứng chỉ “</w:t>
      </w:r>
      <w:r w:rsidRPr="00E07133">
        <w:rPr>
          <w:i/>
        </w:rPr>
        <w:t>Cert root Globalsign</w:t>
      </w:r>
      <w:r>
        <w:rPr>
          <w:i/>
        </w:rPr>
        <w:t>”</w:t>
      </w:r>
      <w:bookmarkEnd w:id="26"/>
    </w:p>
    <w:p w14:paraId="3174142F" w14:textId="72FFF082" w:rsidR="00E07133" w:rsidRDefault="00E07133" w:rsidP="00E07133">
      <w:pPr>
        <w:spacing w:line="360" w:lineRule="auto"/>
        <w:jc w:val="center"/>
      </w:pPr>
      <w:r>
        <w:t>(Bắt buộc với Ec 1.1)</w:t>
      </w:r>
    </w:p>
    <w:p w14:paraId="47C3EAA8" w14:textId="77777777" w:rsidR="00D2460B" w:rsidRPr="00D2460B" w:rsidRDefault="00D2460B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Fonts w:ascii="Arial" w:hAnsi="Arial" w:cs="Arial"/>
          <w:color w:val="212529"/>
          <w:sz w:val="26"/>
          <w:szCs w:val="26"/>
        </w:rPr>
      </w:pPr>
      <w:r w:rsidRPr="00D2460B">
        <w:rPr>
          <w:sz w:val="26"/>
          <w:szCs w:val="26"/>
        </w:rPr>
        <w:t>Mở MMC (</w:t>
      </w:r>
      <w:r w:rsidRPr="00D2460B">
        <w:rPr>
          <w:b/>
          <w:bCs/>
          <w:sz w:val="26"/>
          <w:szCs w:val="26"/>
        </w:rPr>
        <w:t>Start </w:t>
      </w:r>
      <w:r w:rsidRPr="00D2460B">
        <w:rPr>
          <w:sz w:val="26"/>
          <w:szCs w:val="26"/>
        </w:rPr>
        <w:t>&gt;</w:t>
      </w:r>
      <w:r w:rsidRPr="00D2460B">
        <w:rPr>
          <w:b/>
          <w:bCs/>
          <w:sz w:val="26"/>
          <w:szCs w:val="26"/>
        </w:rPr>
        <w:t> Run </w:t>
      </w:r>
      <w:r w:rsidRPr="00D2460B">
        <w:rPr>
          <w:sz w:val="26"/>
          <w:szCs w:val="26"/>
        </w:rPr>
        <w:t>&gt; </w:t>
      </w:r>
      <w:r w:rsidRPr="00D2460B">
        <w:rPr>
          <w:b/>
          <w:bCs/>
          <w:sz w:val="26"/>
          <w:szCs w:val="26"/>
        </w:rPr>
        <w:t>MMC</w:t>
      </w:r>
      <w:r w:rsidRPr="00D2460B">
        <w:rPr>
          <w:sz w:val="26"/>
          <w:szCs w:val="26"/>
        </w:rPr>
        <w:t>) Click </w:t>
      </w:r>
      <w:r w:rsidRPr="00D2460B">
        <w:rPr>
          <w:b/>
          <w:bCs/>
          <w:sz w:val="26"/>
          <w:szCs w:val="26"/>
        </w:rPr>
        <w:t>OK</w:t>
      </w:r>
    </w:p>
    <w:p w14:paraId="4768E21C" w14:textId="64E968F2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  <w:r w:rsidRPr="00D2460B">
        <w:br/>
      </w:r>
      <w:r>
        <w:rPr>
          <w:rFonts w:ascii="Arial" w:hAnsi="Arial" w:cs="Arial"/>
          <w:noProof/>
          <w:color w:val="212529"/>
          <w:sz w:val="27"/>
          <w:szCs w:val="27"/>
        </w:rPr>
        <w:drawing>
          <wp:inline distT="0" distB="0" distL="0" distR="0" wp14:anchorId="0BFFF8FE" wp14:editId="1FEA2EEC">
            <wp:extent cx="2558847" cy="1371829"/>
            <wp:effectExtent l="0" t="0" r="0" b="0"/>
            <wp:docPr id="24" name="Picture 24" descr="I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I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38" cy="139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F70F" w14:textId="77777777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</w:p>
    <w:p w14:paraId="2F91A8A0" w14:textId="7C673FAF" w:rsidR="00D2460B" w:rsidRPr="00D2460B" w:rsidRDefault="00D2460B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 w:rsidRPr="00D2460B">
        <w:t>Click </w:t>
      </w:r>
      <w:r w:rsidRPr="00D2460B">
        <w:rPr>
          <w:b/>
          <w:bCs/>
        </w:rPr>
        <w:t>File. </w:t>
      </w:r>
      <w:r>
        <w:t xml:space="preserve">Chọn </w:t>
      </w:r>
      <w:r w:rsidRPr="00D2460B">
        <w:t> </w:t>
      </w:r>
      <w:r w:rsidRPr="00D2460B">
        <w:rPr>
          <w:b/>
          <w:bCs/>
        </w:rPr>
        <w:t>Add/Remove Snap-in</w:t>
      </w:r>
    </w:p>
    <w:p w14:paraId="1DB71A53" w14:textId="5D95D2CF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  <w:r>
        <w:rPr>
          <w:rFonts w:ascii="inherit" w:hAnsi="inherit" w:cs="Arial"/>
          <w:b/>
          <w:bCs/>
          <w:color w:val="212529"/>
          <w:sz w:val="27"/>
          <w:szCs w:val="27"/>
          <w:bdr w:val="none" w:sz="0" w:space="0" w:color="auto" w:frame="1"/>
        </w:rPr>
        <w:br/>
      </w:r>
      <w:r w:rsidR="00F83DF7">
        <w:rPr>
          <w:noProof/>
        </w:rPr>
        <w:drawing>
          <wp:inline distT="0" distB="0" distL="0" distR="0" wp14:anchorId="57C54356" wp14:editId="7ED23774">
            <wp:extent cx="4776090" cy="2672862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0709" cy="269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6841" w14:textId="77777777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</w:p>
    <w:p w14:paraId="00E1AA20" w14:textId="77777777" w:rsidR="00D2460B" w:rsidRPr="00D2460B" w:rsidRDefault="00D2460B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Style w:val="Strong"/>
          <w:b w:val="0"/>
          <w:bCs w:val="0"/>
          <w:color w:val="212529"/>
        </w:rPr>
      </w:pPr>
      <w:r w:rsidRPr="00D2460B">
        <w:rPr>
          <w:color w:val="212529"/>
        </w:rPr>
        <w:t>Click</w:t>
      </w:r>
      <w:r w:rsidRPr="00D2460B">
        <w:rPr>
          <w:rStyle w:val="Strong"/>
          <w:color w:val="212529"/>
          <w:bdr w:val="none" w:sz="0" w:space="0" w:color="auto" w:frame="1"/>
        </w:rPr>
        <w:t> Add.</w:t>
      </w:r>
    </w:p>
    <w:p w14:paraId="229AE6BE" w14:textId="1679188E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  <w:r w:rsidRPr="00D2460B">
        <w:rPr>
          <w:rFonts w:ascii="Arial" w:hAnsi="Arial" w:cs="Arial"/>
          <w:color w:val="212529"/>
          <w:sz w:val="27"/>
          <w:szCs w:val="27"/>
        </w:rPr>
        <w:br/>
      </w:r>
      <w:r w:rsidR="00F83DF7">
        <w:rPr>
          <w:noProof/>
        </w:rPr>
        <w:drawing>
          <wp:inline distT="0" distB="0" distL="0" distR="0" wp14:anchorId="3EAFB3E3" wp14:editId="7B4CBFB8">
            <wp:extent cx="2743200" cy="305017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5887" cy="30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6191" w14:textId="14FB8EF4" w:rsidR="00D2460B" w:rsidRPr="00D2460B" w:rsidRDefault="00D2460B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Style w:val="Strong"/>
          <w:b w:val="0"/>
          <w:bCs w:val="0"/>
          <w:color w:val="212529"/>
        </w:rPr>
      </w:pPr>
      <w:r w:rsidRPr="00D2460B">
        <w:rPr>
          <w:color w:val="212529"/>
        </w:rPr>
        <w:lastRenderedPageBreak/>
        <w:t>Chọn </w:t>
      </w:r>
      <w:r w:rsidRPr="00D2460B">
        <w:rPr>
          <w:rStyle w:val="Strong"/>
          <w:color w:val="212529"/>
          <w:bdr w:val="none" w:sz="0" w:space="0" w:color="auto" w:frame="1"/>
        </w:rPr>
        <w:t>Certificates </w:t>
      </w:r>
      <w:r w:rsidRPr="00D2460B">
        <w:rPr>
          <w:color w:val="212529"/>
        </w:rPr>
        <w:t xml:space="preserve"> từ  bảng </w:t>
      </w:r>
      <w:r w:rsidRPr="00D2460B">
        <w:rPr>
          <w:rStyle w:val="Strong"/>
          <w:color w:val="212529"/>
          <w:bdr w:val="none" w:sz="0" w:space="0" w:color="auto" w:frame="1"/>
        </w:rPr>
        <w:t>Add Standalone Snap-in </w:t>
      </w:r>
      <w:r w:rsidRPr="00D2460B">
        <w:rPr>
          <w:color w:val="212529"/>
        </w:rPr>
        <w:t>. Click </w:t>
      </w:r>
      <w:r w:rsidRPr="00D2460B">
        <w:rPr>
          <w:rStyle w:val="Strong"/>
          <w:color w:val="212529"/>
          <w:bdr w:val="none" w:sz="0" w:space="0" w:color="auto" w:frame="1"/>
        </w:rPr>
        <w:t>Add.</w:t>
      </w:r>
    </w:p>
    <w:p w14:paraId="1A06154A" w14:textId="3489E538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  <w:r>
        <w:rPr>
          <w:rFonts w:ascii="inherit" w:hAnsi="inherit" w:cs="Arial"/>
          <w:b/>
          <w:bCs/>
          <w:color w:val="212529"/>
          <w:sz w:val="27"/>
          <w:szCs w:val="27"/>
          <w:bdr w:val="none" w:sz="0" w:space="0" w:color="auto" w:frame="1"/>
        </w:rPr>
        <w:br/>
      </w:r>
      <w:r w:rsidR="00F83DF7" w:rsidRPr="00F83D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3DF7" w:rsidRPr="00F83DF7">
        <w:rPr>
          <w:rFonts w:ascii="Arial" w:hAnsi="Arial" w:cs="Arial"/>
          <w:noProof/>
          <w:color w:val="212529"/>
          <w:sz w:val="27"/>
          <w:szCs w:val="27"/>
        </w:rPr>
        <w:drawing>
          <wp:inline distT="0" distB="0" distL="0" distR="0" wp14:anchorId="743F5D7E" wp14:editId="4C49F2C6">
            <wp:extent cx="2743200" cy="2845088"/>
            <wp:effectExtent l="0" t="0" r="0" b="0"/>
            <wp:docPr id="35" name="Picture 35" descr="D:\FixBug\picture\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FixBug\picture\b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19" cy="28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F531" w14:textId="77777777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</w:p>
    <w:p w14:paraId="104D099E" w14:textId="77777777" w:rsidR="00D2460B" w:rsidRPr="00D2460B" w:rsidRDefault="00D2460B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Style w:val="Strong"/>
          <w:b w:val="0"/>
          <w:bCs w:val="0"/>
          <w:color w:val="212529"/>
        </w:rPr>
      </w:pPr>
      <w:r w:rsidRPr="00D2460B">
        <w:rPr>
          <w:color w:val="212529"/>
        </w:rPr>
        <w:t>Chọn </w:t>
      </w:r>
      <w:r w:rsidRPr="00D2460B">
        <w:rPr>
          <w:rStyle w:val="Strong"/>
          <w:color w:val="212529"/>
          <w:bdr w:val="none" w:sz="0" w:space="0" w:color="auto" w:frame="1"/>
        </w:rPr>
        <w:t>Computer Account.</w:t>
      </w:r>
    </w:p>
    <w:p w14:paraId="766B7206" w14:textId="537E9D26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  <w:r>
        <w:rPr>
          <w:rFonts w:ascii="inherit" w:hAnsi="inherit" w:cs="Arial"/>
          <w:b/>
          <w:bCs/>
          <w:color w:val="212529"/>
          <w:sz w:val="27"/>
          <w:szCs w:val="27"/>
          <w:bdr w:val="none" w:sz="0" w:space="0" w:color="auto" w:frame="1"/>
        </w:rPr>
        <w:br/>
      </w:r>
      <w:r w:rsidR="00F83DF7" w:rsidRPr="00F83DF7">
        <w:rPr>
          <w:rFonts w:ascii="Arial" w:hAnsi="Arial" w:cs="Arial"/>
          <w:noProof/>
          <w:color w:val="212529"/>
          <w:sz w:val="27"/>
          <w:szCs w:val="27"/>
        </w:rPr>
        <w:drawing>
          <wp:inline distT="0" distB="0" distL="0" distR="0" wp14:anchorId="1E797BE6" wp14:editId="15643B4E">
            <wp:extent cx="3292232" cy="2405575"/>
            <wp:effectExtent l="0" t="0" r="3810" b="0"/>
            <wp:docPr id="37" name="Picture 37" descr="D:\FixBug\picture\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FixBug\picture\b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60" cy="24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1AC9" w14:textId="77777777" w:rsidR="00D2460B" w:rsidRDefault="00D2460B" w:rsidP="00D2460B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</w:p>
    <w:p w14:paraId="42795CA3" w14:textId="55F50209" w:rsidR="00D2460B" w:rsidRPr="00D2460B" w:rsidRDefault="00D2460B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Style w:val="Strong"/>
          <w:b w:val="0"/>
          <w:bCs w:val="0"/>
          <w:color w:val="212529"/>
        </w:rPr>
      </w:pPr>
      <w:r w:rsidRPr="00D2460B">
        <w:rPr>
          <w:color w:val="212529"/>
        </w:rPr>
        <w:t>Chọn </w:t>
      </w:r>
      <w:r w:rsidRPr="00D2460B">
        <w:rPr>
          <w:rStyle w:val="Strong"/>
          <w:color w:val="212529"/>
          <w:bdr w:val="none" w:sz="0" w:space="0" w:color="auto" w:frame="1"/>
        </w:rPr>
        <w:t>Local Computer</w:t>
      </w:r>
      <w:r w:rsidR="00F83DF7">
        <w:rPr>
          <w:rStyle w:val="Strong"/>
          <w:color w:val="212529"/>
          <w:bdr w:val="none" w:sz="0" w:space="0" w:color="auto" w:frame="1"/>
        </w:rPr>
        <w:t xml:space="preserve"> -&gt;  </w:t>
      </w:r>
      <w:r w:rsidR="00F83DF7" w:rsidRPr="00F83DF7">
        <w:rPr>
          <w:rStyle w:val="Strong"/>
          <w:b w:val="0"/>
          <w:color w:val="212529"/>
          <w:bdr w:val="none" w:sz="0" w:space="0" w:color="auto" w:frame="1"/>
        </w:rPr>
        <w:t>nhấn</w:t>
      </w:r>
      <w:r w:rsidR="00F83DF7">
        <w:rPr>
          <w:rStyle w:val="Strong"/>
          <w:color w:val="212529"/>
          <w:bdr w:val="none" w:sz="0" w:space="0" w:color="auto" w:frame="1"/>
        </w:rPr>
        <w:t xml:space="preserve"> Finish</w:t>
      </w:r>
    </w:p>
    <w:p w14:paraId="23A70531" w14:textId="6750C4CE" w:rsidR="00D2460B" w:rsidRDefault="00D2460B" w:rsidP="00F83DF7">
      <w:pPr>
        <w:shd w:val="clear" w:color="auto" w:fill="FFFFFF"/>
        <w:jc w:val="center"/>
        <w:textAlignment w:val="baseline"/>
        <w:rPr>
          <w:rFonts w:ascii="Arial" w:hAnsi="Arial" w:cs="Arial"/>
          <w:color w:val="212529"/>
          <w:sz w:val="27"/>
          <w:szCs w:val="27"/>
        </w:rPr>
      </w:pPr>
      <w:r>
        <w:rPr>
          <w:rFonts w:ascii="inherit" w:hAnsi="inherit" w:cs="Arial"/>
          <w:b/>
          <w:bCs/>
          <w:color w:val="212529"/>
          <w:sz w:val="27"/>
          <w:szCs w:val="27"/>
          <w:bdr w:val="none" w:sz="0" w:space="0" w:color="auto" w:frame="1"/>
        </w:rPr>
        <w:br/>
      </w:r>
      <w:r w:rsidR="00F83DF7" w:rsidRPr="00F83DF7">
        <w:rPr>
          <w:rFonts w:ascii="Arial" w:hAnsi="Arial" w:cs="Arial"/>
          <w:noProof/>
          <w:color w:val="212529"/>
          <w:sz w:val="27"/>
          <w:szCs w:val="27"/>
        </w:rPr>
        <w:drawing>
          <wp:inline distT="0" distB="0" distL="0" distR="0" wp14:anchorId="2C74E4F7" wp14:editId="000700EA">
            <wp:extent cx="3291840" cy="2396609"/>
            <wp:effectExtent l="0" t="0" r="3810" b="3810"/>
            <wp:docPr id="38" name="Picture 38" descr="D:\FixBug\picture\b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FixBug\picture\b5_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73" cy="23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9473" w14:textId="6E15740B" w:rsidR="00D2460B" w:rsidRPr="00B94215" w:rsidRDefault="00F83DF7" w:rsidP="00D2460B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Style w:val="Strong"/>
          <w:b w:val="0"/>
          <w:bCs w:val="0"/>
          <w:color w:val="212529"/>
        </w:rPr>
      </w:pPr>
      <w:r>
        <w:rPr>
          <w:color w:val="212529"/>
        </w:rPr>
        <w:lastRenderedPageBreak/>
        <w:t xml:space="preserve">Nhấn </w:t>
      </w:r>
      <w:r w:rsidRPr="00F83DF7">
        <w:rPr>
          <w:b/>
          <w:color w:val="212529"/>
        </w:rPr>
        <w:t>Close</w:t>
      </w:r>
      <w:r>
        <w:rPr>
          <w:color w:val="212529"/>
        </w:rPr>
        <w:t xml:space="preserve"> </w:t>
      </w:r>
      <w:r w:rsidR="00B94215">
        <w:rPr>
          <w:color w:val="212529"/>
        </w:rPr>
        <w:t xml:space="preserve">Đóng </w:t>
      </w:r>
      <w:r w:rsidR="001822A4">
        <w:rPr>
          <w:color w:val="212529"/>
        </w:rPr>
        <w:t xml:space="preserve">cửa sổ </w:t>
      </w:r>
      <w:r w:rsidR="001822A4" w:rsidRPr="001822A4">
        <w:rPr>
          <w:b/>
          <w:color w:val="212529"/>
        </w:rPr>
        <w:t>Add</w:t>
      </w:r>
      <w:r w:rsidR="001822A4" w:rsidRPr="001822A4">
        <w:rPr>
          <w:color w:val="212529"/>
        </w:rPr>
        <w:t xml:space="preserve"> </w:t>
      </w:r>
      <w:r w:rsidR="00D2460B" w:rsidRPr="001822A4">
        <w:rPr>
          <w:rStyle w:val="Strong"/>
          <w:color w:val="212529"/>
          <w:bdr w:val="none" w:sz="0" w:space="0" w:color="auto" w:frame="1"/>
        </w:rPr>
        <w:t>Standalone Snap-in</w:t>
      </w:r>
      <w:r>
        <w:rPr>
          <w:rStyle w:val="Strong"/>
          <w:color w:val="212529"/>
          <w:bdr w:val="none" w:sz="0" w:space="0" w:color="auto" w:frame="1"/>
        </w:rPr>
        <w:t xml:space="preserve"> </w:t>
      </w:r>
      <w:r w:rsidR="00D2460B" w:rsidRPr="00B94215">
        <w:rPr>
          <w:color w:val="212529"/>
        </w:rPr>
        <w:t> </w:t>
      </w:r>
    </w:p>
    <w:p w14:paraId="57B376A4" w14:textId="57BBB8D6" w:rsidR="00B94215" w:rsidRDefault="00B94215" w:rsidP="00B94215">
      <w:pPr>
        <w:shd w:val="clear" w:color="auto" w:fill="FFFFFF"/>
        <w:jc w:val="both"/>
        <w:textAlignment w:val="baseline"/>
        <w:rPr>
          <w:rStyle w:val="Strong"/>
          <w:color w:val="212529"/>
          <w:bdr w:val="none" w:sz="0" w:space="0" w:color="auto" w:frame="1"/>
        </w:rPr>
      </w:pPr>
    </w:p>
    <w:p w14:paraId="57AEC681" w14:textId="7522A266" w:rsidR="00B94215" w:rsidRDefault="00B94215" w:rsidP="00B94215">
      <w:pPr>
        <w:shd w:val="clear" w:color="auto" w:fill="FFFFFF"/>
        <w:jc w:val="center"/>
        <w:textAlignment w:val="baseline"/>
        <w:rPr>
          <w:rStyle w:val="Strong"/>
          <w:color w:val="212529"/>
          <w:bdr w:val="none" w:sz="0" w:space="0" w:color="auto" w:frame="1"/>
        </w:rPr>
      </w:pPr>
      <w:r>
        <w:rPr>
          <w:rStyle w:val="Strong"/>
          <w:rFonts w:ascii="inherit" w:hAnsi="inherit" w:cs="Arial"/>
          <w:noProof/>
          <w:color w:val="212529"/>
          <w:sz w:val="27"/>
          <w:szCs w:val="27"/>
          <w:bdr w:val="none" w:sz="0" w:space="0" w:color="auto" w:frame="1"/>
        </w:rPr>
        <w:drawing>
          <wp:inline distT="0" distB="0" distL="0" distR="0" wp14:anchorId="0A5900F0" wp14:editId="0F6836AC">
            <wp:extent cx="2164708" cy="2201594"/>
            <wp:effectExtent l="0" t="0" r="762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18" cy="221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2B20" w14:textId="22971A20" w:rsidR="001822A4" w:rsidRDefault="001822A4" w:rsidP="001822A4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rStyle w:val="Strong"/>
          <w:color w:val="212529"/>
          <w:bdr w:val="none" w:sz="0" w:space="0" w:color="auto" w:frame="1"/>
        </w:rPr>
      </w:pPr>
      <w:r w:rsidRPr="00B94215">
        <w:rPr>
          <w:color w:val="212529"/>
        </w:rPr>
        <w:t>Click </w:t>
      </w:r>
      <w:r w:rsidRPr="00B94215">
        <w:rPr>
          <w:rStyle w:val="Strong"/>
          <w:color w:val="212529"/>
          <w:bdr w:val="none" w:sz="0" w:space="0" w:color="auto" w:frame="1"/>
        </w:rPr>
        <w:t>OK</w:t>
      </w:r>
      <w:r>
        <w:rPr>
          <w:color w:val="212529"/>
        </w:rPr>
        <w:t>  tại cửa sổ</w:t>
      </w:r>
      <w:r w:rsidRPr="00B94215">
        <w:rPr>
          <w:color w:val="212529"/>
        </w:rPr>
        <w:t> </w:t>
      </w:r>
      <w:r w:rsidRPr="00B94215">
        <w:rPr>
          <w:rStyle w:val="Strong"/>
          <w:color w:val="212529"/>
          <w:bdr w:val="none" w:sz="0" w:space="0" w:color="auto" w:frame="1"/>
        </w:rPr>
        <w:t>Add/Remove Snap-in </w:t>
      </w:r>
    </w:p>
    <w:p w14:paraId="4DB83B69" w14:textId="32AE6C4D" w:rsidR="001822A4" w:rsidRDefault="001822A4" w:rsidP="00B94215">
      <w:pPr>
        <w:shd w:val="clear" w:color="auto" w:fill="FFFFFF"/>
        <w:jc w:val="center"/>
        <w:textAlignment w:val="baseline"/>
        <w:rPr>
          <w:rStyle w:val="Strong"/>
          <w:color w:val="212529"/>
          <w:bdr w:val="none" w:sz="0" w:space="0" w:color="auto" w:frame="1"/>
        </w:rPr>
      </w:pPr>
      <w:r>
        <w:rPr>
          <w:rStyle w:val="Strong"/>
          <w:noProof/>
          <w:color w:val="212529"/>
          <w:bdr w:val="none" w:sz="0" w:space="0" w:color="auto" w:frame="1"/>
        </w:rPr>
        <w:drawing>
          <wp:inline distT="0" distB="0" distL="0" distR="0" wp14:anchorId="0C89B23D" wp14:editId="5E63BA76">
            <wp:extent cx="2179585" cy="241964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6" cy="24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593E" w14:textId="77777777" w:rsidR="00B94215" w:rsidRDefault="00B94215" w:rsidP="00B94215">
      <w:pPr>
        <w:shd w:val="clear" w:color="auto" w:fill="FFFFFF"/>
        <w:jc w:val="center"/>
        <w:textAlignment w:val="baseline"/>
        <w:rPr>
          <w:rStyle w:val="Strong"/>
          <w:color w:val="212529"/>
          <w:bdr w:val="none" w:sz="0" w:space="0" w:color="auto" w:frame="1"/>
        </w:rPr>
      </w:pPr>
    </w:p>
    <w:p w14:paraId="2B9A7F80" w14:textId="77777777" w:rsidR="00B94215" w:rsidRPr="00B94215" w:rsidRDefault="00B94215" w:rsidP="00B94215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 w:rsidRPr="00B94215">
        <w:t xml:space="preserve">Tại cửa sổ </w:t>
      </w:r>
      <w:r w:rsidRPr="00B94215">
        <w:rPr>
          <w:b/>
        </w:rPr>
        <w:t>Console1</w:t>
      </w:r>
      <w:r w:rsidRPr="00B94215">
        <w:t xml:space="preserve"> -&gt; </w:t>
      </w:r>
      <w:r w:rsidRPr="00B94215">
        <w:rPr>
          <w:b/>
        </w:rPr>
        <w:t>Console Root</w:t>
      </w:r>
      <w:r w:rsidRPr="00B94215">
        <w:t xml:space="preserve"> -&gt; </w:t>
      </w:r>
      <w:r w:rsidRPr="00B94215">
        <w:rPr>
          <w:b/>
        </w:rPr>
        <w:t>Certificates</w:t>
      </w:r>
      <w:r w:rsidRPr="00B94215">
        <w:t xml:space="preserve"> -&gt; </w:t>
      </w:r>
      <w:r w:rsidRPr="00B94215">
        <w:rPr>
          <w:b/>
        </w:rPr>
        <w:t>Trusted Root Certification Authorities</w:t>
      </w:r>
      <w:r w:rsidRPr="00B94215">
        <w:t xml:space="preserve"> -&gt; Kích chuột phải vào </w:t>
      </w:r>
      <w:r w:rsidRPr="00B94215">
        <w:rPr>
          <w:b/>
        </w:rPr>
        <w:t>Certificates</w:t>
      </w:r>
      <w:r w:rsidRPr="00B94215">
        <w:t xml:space="preserve"> -&gt; </w:t>
      </w:r>
      <w:r w:rsidRPr="00B94215">
        <w:rPr>
          <w:b/>
        </w:rPr>
        <w:t>All Task</w:t>
      </w:r>
      <w:r w:rsidRPr="00B94215">
        <w:t xml:space="preserve"> -&gt; </w:t>
      </w:r>
      <w:r w:rsidRPr="00B94215">
        <w:rPr>
          <w:b/>
        </w:rPr>
        <w:t>Import</w:t>
      </w:r>
      <w:r w:rsidRPr="00B94215">
        <w:t>…</w:t>
      </w:r>
    </w:p>
    <w:p w14:paraId="52846955" w14:textId="4746B738" w:rsidR="00B94215" w:rsidRDefault="00B94215" w:rsidP="00F83DF7">
      <w:pPr>
        <w:shd w:val="clear" w:color="auto" w:fill="FFFFFF"/>
        <w:textAlignment w:val="baseline"/>
        <w:rPr>
          <w:color w:val="212529"/>
        </w:rPr>
      </w:pPr>
    </w:p>
    <w:p w14:paraId="5FBA9D31" w14:textId="309F2122" w:rsidR="00E07133" w:rsidRDefault="00B94215" w:rsidP="00B942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62121AF" wp14:editId="16A5F282">
            <wp:extent cx="5823486" cy="3312941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8682" cy="33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2C06" w14:textId="23F25B07" w:rsidR="00B94215" w:rsidRDefault="001822A4" w:rsidP="001822A4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>
        <w:lastRenderedPageBreak/>
        <w:t xml:space="preserve">Nhấn </w:t>
      </w:r>
      <w:r w:rsidRPr="001822A4">
        <w:rPr>
          <w:b/>
        </w:rPr>
        <w:t>Next</w:t>
      </w:r>
    </w:p>
    <w:p w14:paraId="360674F8" w14:textId="3CF6FA64" w:rsidR="00B94215" w:rsidRDefault="00B94215" w:rsidP="00B942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11C52A5" wp14:editId="15EC3CE2">
            <wp:extent cx="2981362" cy="227126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30" cy="22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B0C8" w14:textId="087AEE51" w:rsidR="001822A4" w:rsidRDefault="001822A4" w:rsidP="001822A4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 w:rsidRPr="001822A4">
        <w:t xml:space="preserve">Chọn </w:t>
      </w:r>
      <w:r w:rsidRPr="001822A4">
        <w:rPr>
          <w:b/>
        </w:rPr>
        <w:t>Browser</w:t>
      </w:r>
      <w:r w:rsidRPr="001822A4">
        <w:t xml:space="preserve"> trỏ đến file </w:t>
      </w:r>
      <w:r w:rsidRPr="001822A4">
        <w:rPr>
          <w:b/>
        </w:rPr>
        <w:t>1_ OV_Root.cer</w:t>
      </w:r>
      <w:r w:rsidRPr="001822A4">
        <w:t xml:space="preserve"> -&gt; </w:t>
      </w:r>
      <w:r w:rsidRPr="001822A4">
        <w:rPr>
          <w:b/>
        </w:rPr>
        <w:t>Next</w:t>
      </w:r>
    </w:p>
    <w:p w14:paraId="434571CE" w14:textId="663E8CDF" w:rsidR="00B94215" w:rsidRDefault="00B94215" w:rsidP="00B942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B4C857" wp14:editId="0E89CDEF">
            <wp:extent cx="3013359" cy="2315070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28" cy="23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2EA4" w14:textId="6188CBB1" w:rsidR="001822A4" w:rsidRDefault="001822A4" w:rsidP="001822A4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>
        <w:t xml:space="preserve">Nhấn </w:t>
      </w:r>
      <w:r w:rsidRPr="001822A4">
        <w:rPr>
          <w:b/>
        </w:rPr>
        <w:t>Next</w:t>
      </w:r>
    </w:p>
    <w:p w14:paraId="26FB8490" w14:textId="7D921847" w:rsidR="00F83DF7" w:rsidRDefault="00F83DF7" w:rsidP="00B942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855958A" wp14:editId="12716B50">
            <wp:extent cx="3072041" cy="23774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44" cy="23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4690" w14:textId="3E0259FA" w:rsidR="001822A4" w:rsidRDefault="001822A4" w:rsidP="001822A4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>
        <w:t xml:space="preserve">Nhấn </w:t>
      </w:r>
      <w:r w:rsidRPr="001822A4">
        <w:rPr>
          <w:b/>
        </w:rPr>
        <w:t>Finish</w:t>
      </w:r>
    </w:p>
    <w:p w14:paraId="7A798A9C" w14:textId="06E3F30C" w:rsidR="00F83DF7" w:rsidRDefault="00F83DF7" w:rsidP="00B9421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1C97A81" wp14:editId="1DD5B352">
            <wp:extent cx="3263900" cy="24898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C9E8" w14:textId="44A1A6CE" w:rsidR="00F83DF7" w:rsidRDefault="00F83DF7" w:rsidP="00B942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104DA6" wp14:editId="47432FDA">
            <wp:extent cx="1793631" cy="11070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8737" cy="11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00B0" w14:textId="6EE6C530" w:rsidR="00F83DF7" w:rsidRDefault="00F83DF7" w:rsidP="001822A4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 w:rsidRPr="001822A4">
        <w:t xml:space="preserve">Kiểm tra có hiển thị certificate </w:t>
      </w:r>
      <w:r w:rsidRPr="001822A4">
        <w:rPr>
          <w:b/>
        </w:rPr>
        <w:t>GlobalSign</w:t>
      </w:r>
      <w:r w:rsidRPr="001822A4">
        <w:t xml:space="preserve"> với expiration date </w:t>
      </w:r>
      <w:r w:rsidRPr="001822A4">
        <w:rPr>
          <w:b/>
        </w:rPr>
        <w:t>2029/03/18</w:t>
      </w:r>
      <w:r w:rsidRPr="001822A4">
        <w:t xml:space="preserve"> </w:t>
      </w:r>
    </w:p>
    <w:p w14:paraId="2627BCCC" w14:textId="77777777" w:rsidR="001822A4" w:rsidRPr="001822A4" w:rsidRDefault="001822A4" w:rsidP="001822A4">
      <w:pPr>
        <w:shd w:val="clear" w:color="auto" w:fill="FFFFFF"/>
        <w:jc w:val="both"/>
        <w:textAlignment w:val="baseline"/>
      </w:pPr>
    </w:p>
    <w:p w14:paraId="0888FFEF" w14:textId="2CB40AF4" w:rsidR="00F83DF7" w:rsidRDefault="00F83DF7" w:rsidP="00B9421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E4BFDDB" wp14:editId="2784DD98">
            <wp:extent cx="5352757" cy="3163745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5912" cy="31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FD1F" w14:textId="1B38333D" w:rsidR="009404B9" w:rsidRPr="00E07133" w:rsidRDefault="009404B9" w:rsidP="009404B9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</w:pPr>
      <w:r>
        <w:t>Đóng các cửa sổ và Thực hiện cài đặt phần mềm AgasApiCloud</w:t>
      </w:r>
    </w:p>
    <w:p w14:paraId="48B1CA07" w14:textId="2F703586" w:rsidR="006A5DD2" w:rsidRDefault="006A5DD2" w:rsidP="006A5DD2">
      <w:pPr>
        <w:pStyle w:val="Heading1"/>
        <w:numPr>
          <w:ilvl w:val="0"/>
          <w:numId w:val="0"/>
        </w:numPr>
        <w:spacing w:after="0" w:line="240" w:lineRule="auto"/>
        <w:jc w:val="center"/>
        <w:rPr>
          <w:sz w:val="26"/>
          <w:szCs w:val="26"/>
        </w:rPr>
      </w:pPr>
      <w:bookmarkStart w:id="27" w:name="_Toc150155024"/>
      <w:r w:rsidRPr="00A562FD">
        <w:rPr>
          <w:sz w:val="26"/>
          <w:szCs w:val="26"/>
        </w:rPr>
        <w:lastRenderedPageBreak/>
        <w:t>PHỤ LỤC</w:t>
      </w:r>
      <w:r w:rsidRPr="00A562FD">
        <w:rPr>
          <w:sz w:val="26"/>
          <w:szCs w:val="26"/>
          <w:lang w:val="vi-VN"/>
        </w:rPr>
        <w:t xml:space="preserve"> 2:</w:t>
      </w:r>
      <w:r w:rsidRPr="00A562FD">
        <w:rPr>
          <w:sz w:val="26"/>
          <w:szCs w:val="26"/>
        </w:rPr>
        <w:t xml:space="preserve"> CÀI ĐẶT PHẦN MỀM </w:t>
      </w:r>
      <w:r>
        <w:rPr>
          <w:sz w:val="26"/>
          <w:szCs w:val="26"/>
        </w:rPr>
        <w:t>AgasApiCloud</w:t>
      </w:r>
      <w:bookmarkEnd w:id="27"/>
    </w:p>
    <w:p w14:paraId="487F3B5B" w14:textId="0BC34C67" w:rsidR="006A5DD2" w:rsidRDefault="006A5DD2" w:rsidP="006A5DD2">
      <w:pPr>
        <w:jc w:val="center"/>
      </w:pPr>
      <w:r>
        <w:t>(Thự</w:t>
      </w:r>
      <w:r w:rsidR="00F046EB">
        <w:t>c hiện</w:t>
      </w:r>
      <w:r>
        <w:t xml:space="preserve"> trên máy tính nhúng Ec)</w:t>
      </w:r>
    </w:p>
    <w:p w14:paraId="1DA09BD0" w14:textId="050AD408" w:rsidR="00C7476C" w:rsidRPr="006A5DD2" w:rsidRDefault="006A5DD2" w:rsidP="006A5DD2">
      <w:pPr>
        <w:spacing w:before="120" w:after="120"/>
        <w:jc w:val="both"/>
        <w:rPr>
          <w:b/>
        </w:rPr>
      </w:pPr>
      <w:r>
        <w:rPr>
          <w:b/>
        </w:rPr>
        <w:t xml:space="preserve">1. </w:t>
      </w:r>
      <w:r w:rsidR="00C7476C" w:rsidRPr="006A5DD2">
        <w:rPr>
          <w:b/>
        </w:rPr>
        <w:t xml:space="preserve">Cài đặt </w:t>
      </w:r>
      <w:r w:rsidR="00A47BAC" w:rsidRPr="006A5DD2">
        <w:rPr>
          <w:b/>
        </w:rPr>
        <w:t>AgasApiCloud</w:t>
      </w:r>
    </w:p>
    <w:p w14:paraId="10660000" w14:textId="0D2CC25B" w:rsidR="00C7476C" w:rsidRPr="006A5DD2" w:rsidRDefault="00C16FE0" w:rsidP="006A5DD2">
      <w:pPr>
        <w:jc w:val="both"/>
        <w:rPr>
          <w:b/>
        </w:rPr>
      </w:pPr>
      <w:r w:rsidRPr="006A5DD2">
        <w:rPr>
          <w:b/>
        </w:rPr>
        <w:t xml:space="preserve">B1: </w:t>
      </w:r>
      <w:r w:rsidR="00C7476C" w:rsidRPr="006A5DD2">
        <w:rPr>
          <w:b/>
        </w:rPr>
        <w:t xml:space="preserve">Chạy file </w:t>
      </w:r>
      <w:hyperlink r:id="rId39" w:history="1">
        <w:r w:rsidR="00A47BAC" w:rsidRPr="006A5DD2">
          <w:rPr>
            <w:b/>
          </w:rPr>
          <w:t>AgasApiCloud</w:t>
        </w:r>
        <w:r w:rsidR="00C7476C" w:rsidRPr="006A5DD2">
          <w:rPr>
            <w:b/>
          </w:rPr>
          <w:t>.msi</w:t>
        </w:r>
      </w:hyperlink>
    </w:p>
    <w:p w14:paraId="7E800C55" w14:textId="167C3215" w:rsidR="00C7476C" w:rsidRPr="006A5DD2" w:rsidRDefault="001715D1" w:rsidP="006A5DD2">
      <w:pPr>
        <w:jc w:val="center"/>
      </w:pPr>
      <w:r>
        <w:rPr>
          <w:noProof/>
        </w:rPr>
        <w:drawing>
          <wp:inline distT="0" distB="0" distL="0" distR="0" wp14:anchorId="39853F2A" wp14:editId="63C2F2B9">
            <wp:extent cx="3785778" cy="3078866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8746" cy="30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141D" w14:textId="77777777" w:rsidR="008D26E4" w:rsidRPr="006A5DD2" w:rsidRDefault="008D26E4" w:rsidP="006A5DD2">
      <w:pPr>
        <w:jc w:val="center"/>
      </w:pPr>
    </w:p>
    <w:p w14:paraId="4C29C871" w14:textId="375CCF0E" w:rsidR="00C16FE0" w:rsidRPr="006A5DD2" w:rsidRDefault="00C16FE0" w:rsidP="006A5DD2">
      <w:pPr>
        <w:jc w:val="both"/>
        <w:rPr>
          <w:b/>
        </w:rPr>
      </w:pPr>
      <w:r w:rsidRPr="006A5DD2">
        <w:rPr>
          <w:b/>
        </w:rPr>
        <w:t>B2: Next</w:t>
      </w:r>
    </w:p>
    <w:p w14:paraId="79FB68B8" w14:textId="52D29432" w:rsidR="00C16FE0" w:rsidRPr="006A5DD2" w:rsidRDefault="008D26E4" w:rsidP="006A5DD2">
      <w:pPr>
        <w:jc w:val="center"/>
      </w:pPr>
      <w:r>
        <w:rPr>
          <w:noProof/>
        </w:rPr>
        <w:drawing>
          <wp:inline distT="0" distB="0" distL="0" distR="0" wp14:anchorId="738C1495" wp14:editId="618902F9">
            <wp:extent cx="3778713" cy="30768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2144" cy="3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6DE1" w14:textId="22E4B236" w:rsidR="00C16FE0" w:rsidRPr="006A5DD2" w:rsidRDefault="00C16FE0" w:rsidP="006A5DD2">
      <w:pPr>
        <w:jc w:val="both"/>
        <w:rPr>
          <w:b/>
        </w:rPr>
      </w:pPr>
      <w:r w:rsidRPr="006A5DD2">
        <w:rPr>
          <w:b/>
        </w:rPr>
        <w:t>B3: Next</w:t>
      </w:r>
    </w:p>
    <w:p w14:paraId="6B51EB82" w14:textId="4CF33E90" w:rsidR="00C16FE0" w:rsidRPr="00A562FD" w:rsidRDefault="008D26E4" w:rsidP="008D26E4">
      <w:pPr>
        <w:keepNext/>
        <w:keepLines/>
        <w:spacing w:before="120"/>
        <w:jc w:val="center"/>
        <w:rPr>
          <w:b/>
          <w:sz w:val="26"/>
          <w:szCs w:val="26"/>
          <w:lang w:val="nl-NL"/>
        </w:rPr>
      </w:pPr>
      <w:r>
        <w:rPr>
          <w:noProof/>
        </w:rPr>
        <w:lastRenderedPageBreak/>
        <w:drawing>
          <wp:inline distT="0" distB="0" distL="0" distR="0" wp14:anchorId="678A0E26" wp14:editId="54252AE9">
            <wp:extent cx="3671671" cy="3015206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77100" cy="301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34FD" w14:textId="03757BAE" w:rsidR="00C16FE0" w:rsidRDefault="00C16FE0" w:rsidP="00A562FD">
      <w:pPr>
        <w:spacing w:before="120"/>
        <w:rPr>
          <w:b/>
          <w:sz w:val="26"/>
          <w:szCs w:val="26"/>
          <w:lang w:val="nl-NL"/>
        </w:rPr>
      </w:pPr>
      <w:r w:rsidRPr="00A562FD">
        <w:rPr>
          <w:b/>
          <w:sz w:val="26"/>
          <w:szCs w:val="26"/>
          <w:lang w:val="nl-NL"/>
        </w:rPr>
        <w:t>B4: Next</w:t>
      </w:r>
    </w:p>
    <w:p w14:paraId="4D1671DD" w14:textId="5D430882" w:rsidR="008D26E4" w:rsidRDefault="006A5DD2" w:rsidP="006A5DD2">
      <w:pPr>
        <w:spacing w:before="120"/>
        <w:jc w:val="center"/>
        <w:rPr>
          <w:b/>
          <w:sz w:val="26"/>
          <w:szCs w:val="26"/>
          <w:lang w:val="nl-NL"/>
        </w:rPr>
      </w:pPr>
      <w:r>
        <w:rPr>
          <w:noProof/>
        </w:rPr>
        <w:drawing>
          <wp:inline distT="0" distB="0" distL="0" distR="0" wp14:anchorId="6FAA47B4" wp14:editId="4FB91C20">
            <wp:extent cx="3630440" cy="2956136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5474" cy="29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C61A" w14:textId="77777777" w:rsidR="00C16FE0" w:rsidRPr="00A562FD" w:rsidRDefault="00C16FE0" w:rsidP="00A562FD">
      <w:pPr>
        <w:spacing w:before="120"/>
        <w:rPr>
          <w:b/>
          <w:sz w:val="26"/>
          <w:szCs w:val="26"/>
          <w:lang w:val="nl-NL"/>
        </w:rPr>
      </w:pPr>
      <w:r w:rsidRPr="00A562FD">
        <w:rPr>
          <w:b/>
          <w:sz w:val="26"/>
          <w:szCs w:val="26"/>
          <w:lang w:val="nl-NL"/>
        </w:rPr>
        <w:t>B5: Close</w:t>
      </w:r>
    </w:p>
    <w:p w14:paraId="621E98AD" w14:textId="72EFF1F7" w:rsidR="00C16FE0" w:rsidRPr="00A562FD" w:rsidRDefault="008D26E4" w:rsidP="008D26E4">
      <w:pPr>
        <w:spacing w:before="120"/>
        <w:jc w:val="center"/>
        <w:rPr>
          <w:b/>
          <w:sz w:val="26"/>
          <w:szCs w:val="26"/>
          <w:lang w:val="nl-NL"/>
        </w:rPr>
      </w:pPr>
      <w:r>
        <w:rPr>
          <w:noProof/>
        </w:rPr>
        <w:lastRenderedPageBreak/>
        <w:drawing>
          <wp:inline distT="0" distB="0" distL="0" distR="0" wp14:anchorId="7A2275A8" wp14:editId="35285024">
            <wp:extent cx="3776414" cy="3096227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8756" cy="31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C042" w14:textId="78FEBDEC" w:rsidR="00C16FE0" w:rsidRPr="00A562FD" w:rsidRDefault="00C16FE0" w:rsidP="00C7476C">
      <w:pPr>
        <w:numPr>
          <w:ilvl w:val="0"/>
          <w:numId w:val="7"/>
        </w:numPr>
        <w:tabs>
          <w:tab w:val="left" w:pos="851"/>
        </w:tabs>
        <w:spacing w:before="120"/>
        <w:ind w:left="851" w:hanging="284"/>
        <w:rPr>
          <w:bCs/>
          <w:sz w:val="26"/>
          <w:szCs w:val="26"/>
          <w:lang w:val="nl-NL"/>
        </w:rPr>
      </w:pPr>
      <w:r w:rsidRPr="00A562FD">
        <w:rPr>
          <w:bCs/>
          <w:sz w:val="26"/>
          <w:szCs w:val="26"/>
          <w:lang w:val="nl-NL"/>
        </w:rPr>
        <w:t xml:space="preserve">Sau khi cài đặt thành công, hệ thống sẽ tự động </w:t>
      </w:r>
      <w:r w:rsidR="00C7476C">
        <w:rPr>
          <w:bCs/>
          <w:sz w:val="26"/>
          <w:szCs w:val="26"/>
          <w:lang w:val="nl-NL"/>
        </w:rPr>
        <w:t>chạy</w:t>
      </w:r>
      <w:r w:rsidR="00A47BAC">
        <w:rPr>
          <w:bCs/>
          <w:sz w:val="26"/>
          <w:szCs w:val="26"/>
          <w:lang w:val="nl-NL"/>
        </w:rPr>
        <w:t xml:space="preserve"> service AgasApiCloud</w:t>
      </w:r>
      <w:r w:rsidRPr="00A562FD">
        <w:rPr>
          <w:bCs/>
          <w:sz w:val="26"/>
          <w:szCs w:val="26"/>
          <w:lang w:val="nl-NL"/>
        </w:rPr>
        <w:t xml:space="preserve">. </w:t>
      </w:r>
    </w:p>
    <w:p w14:paraId="6C587E43" w14:textId="77777777" w:rsidR="00C16FE0" w:rsidRPr="00A562FD" w:rsidRDefault="00C16FE0" w:rsidP="00C7476C">
      <w:pPr>
        <w:numPr>
          <w:ilvl w:val="0"/>
          <w:numId w:val="7"/>
        </w:numPr>
        <w:tabs>
          <w:tab w:val="left" w:pos="851"/>
        </w:tabs>
        <w:spacing w:before="120"/>
        <w:ind w:left="851" w:hanging="284"/>
        <w:rPr>
          <w:bCs/>
          <w:sz w:val="26"/>
          <w:szCs w:val="26"/>
          <w:lang w:val="nl-NL"/>
        </w:rPr>
      </w:pPr>
      <w:r w:rsidRPr="00A562FD">
        <w:rPr>
          <w:bCs/>
          <w:sz w:val="26"/>
          <w:szCs w:val="26"/>
          <w:lang w:val="nl-NL"/>
        </w:rPr>
        <w:t xml:space="preserve">Kiểm tra bằng cách: </w:t>
      </w:r>
    </w:p>
    <w:p w14:paraId="19F0CBD3" w14:textId="11A8285D" w:rsidR="00C16FE0" w:rsidRPr="00A562FD" w:rsidRDefault="00C16FE0" w:rsidP="007F4C3E">
      <w:pPr>
        <w:numPr>
          <w:ilvl w:val="1"/>
          <w:numId w:val="7"/>
        </w:numPr>
        <w:tabs>
          <w:tab w:val="left" w:pos="1418"/>
        </w:tabs>
        <w:spacing w:before="120"/>
        <w:ind w:left="1418" w:hanging="284"/>
        <w:rPr>
          <w:bCs/>
          <w:sz w:val="26"/>
          <w:szCs w:val="26"/>
          <w:lang w:val="nl-NL"/>
        </w:rPr>
      </w:pPr>
      <w:r w:rsidRPr="00A562FD">
        <w:rPr>
          <w:bCs/>
          <w:sz w:val="26"/>
          <w:szCs w:val="26"/>
          <w:lang w:val="nl-NL"/>
        </w:rPr>
        <w:t>Vào service</w:t>
      </w:r>
      <w:r w:rsidR="008D26E4">
        <w:rPr>
          <w:bCs/>
          <w:sz w:val="26"/>
          <w:szCs w:val="26"/>
          <w:lang w:val="nl-NL"/>
        </w:rPr>
        <w:t>s</w:t>
      </w:r>
      <w:r w:rsidRPr="00A562FD">
        <w:rPr>
          <w:bCs/>
          <w:sz w:val="26"/>
          <w:szCs w:val="26"/>
          <w:lang w:val="nl-NL"/>
        </w:rPr>
        <w:t xml:space="preserve">.msc, tìm service name = </w:t>
      </w:r>
      <w:r w:rsidR="00A47BAC">
        <w:t>AgasApiCloud</w:t>
      </w:r>
      <w:r w:rsidRPr="00A562FD">
        <w:rPr>
          <w:bCs/>
          <w:sz w:val="26"/>
          <w:szCs w:val="26"/>
          <w:lang w:val="nl-NL"/>
        </w:rPr>
        <w:t xml:space="preserve"> </w:t>
      </w:r>
    </w:p>
    <w:p w14:paraId="45C81E51" w14:textId="4253DEE5" w:rsidR="00C16FE0" w:rsidRDefault="00A47BAC" w:rsidP="007F4C3E">
      <w:pPr>
        <w:numPr>
          <w:ilvl w:val="1"/>
          <w:numId w:val="7"/>
        </w:numPr>
        <w:tabs>
          <w:tab w:val="left" w:pos="1418"/>
        </w:tabs>
        <w:spacing w:before="120"/>
        <w:ind w:left="1418" w:hanging="284"/>
        <w:rPr>
          <w:bCs/>
          <w:sz w:val="26"/>
          <w:szCs w:val="26"/>
          <w:lang w:val="nl-NL"/>
        </w:rPr>
      </w:pPr>
      <w:r>
        <w:t>AgasApiCloud</w:t>
      </w:r>
      <w:r w:rsidRPr="00A562FD">
        <w:rPr>
          <w:bCs/>
          <w:sz w:val="26"/>
          <w:szCs w:val="26"/>
          <w:lang w:val="nl-NL"/>
        </w:rPr>
        <w:t xml:space="preserve"> </w:t>
      </w:r>
      <w:r w:rsidR="00C16FE0" w:rsidRPr="00A562FD">
        <w:rPr>
          <w:bCs/>
          <w:sz w:val="26"/>
          <w:szCs w:val="26"/>
          <w:lang w:val="nl-NL"/>
        </w:rPr>
        <w:t xml:space="preserve">có status là </w:t>
      </w:r>
      <w:r w:rsidR="00C7476C">
        <w:rPr>
          <w:bCs/>
          <w:sz w:val="26"/>
          <w:szCs w:val="26"/>
          <w:lang w:val="nl-NL"/>
        </w:rPr>
        <w:t>“</w:t>
      </w:r>
      <w:r w:rsidR="00C16FE0" w:rsidRPr="00A562FD">
        <w:rPr>
          <w:bCs/>
          <w:sz w:val="26"/>
          <w:szCs w:val="26"/>
          <w:lang w:val="nl-NL"/>
        </w:rPr>
        <w:t>Running</w:t>
      </w:r>
      <w:r w:rsidR="00C7476C">
        <w:rPr>
          <w:bCs/>
          <w:sz w:val="26"/>
          <w:szCs w:val="26"/>
          <w:lang w:val="nl-NL"/>
        </w:rPr>
        <w:t>”</w:t>
      </w:r>
      <w:r w:rsidR="00C16FE0" w:rsidRPr="00A562FD">
        <w:rPr>
          <w:bCs/>
          <w:sz w:val="26"/>
          <w:szCs w:val="26"/>
          <w:lang w:val="nl-NL"/>
        </w:rPr>
        <w:t>.</w:t>
      </w:r>
    </w:p>
    <w:p w14:paraId="131BB26F" w14:textId="1D59A4F4" w:rsidR="00FA5D58" w:rsidRPr="00576B58" w:rsidRDefault="008D26E4" w:rsidP="00576B58">
      <w:pPr>
        <w:tabs>
          <w:tab w:val="left" w:pos="1418"/>
        </w:tabs>
        <w:spacing w:before="120"/>
        <w:rPr>
          <w:bCs/>
          <w:sz w:val="26"/>
          <w:szCs w:val="26"/>
          <w:lang w:val="nl-NL"/>
        </w:rPr>
      </w:pPr>
      <w:r>
        <w:rPr>
          <w:noProof/>
        </w:rPr>
        <w:drawing>
          <wp:inline distT="0" distB="0" distL="0" distR="0" wp14:anchorId="47224671" wp14:editId="5A959A96">
            <wp:extent cx="5063924" cy="13558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1594" cy="136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A81F" w14:textId="77777777" w:rsidR="005A7F3B" w:rsidRPr="00A562FD" w:rsidRDefault="005A7F3B" w:rsidP="00A562FD">
      <w:pPr>
        <w:shd w:val="clear" w:color="auto" w:fill="FFFFFF"/>
        <w:spacing w:before="120"/>
        <w:ind w:left="720"/>
        <w:rPr>
          <w:color w:val="424242"/>
          <w:sz w:val="26"/>
          <w:szCs w:val="26"/>
        </w:rPr>
      </w:pPr>
      <w:bookmarkStart w:id="28" w:name="_Toc74986708"/>
    </w:p>
    <w:p w14:paraId="427AA85E" w14:textId="77777777" w:rsidR="005A7F3B" w:rsidRPr="00A562FD" w:rsidRDefault="005A7F3B" w:rsidP="00A562FD">
      <w:pPr>
        <w:shd w:val="clear" w:color="auto" w:fill="FFFFFF"/>
        <w:spacing w:before="120"/>
        <w:ind w:left="720"/>
        <w:rPr>
          <w:color w:val="424242"/>
          <w:sz w:val="26"/>
          <w:szCs w:val="26"/>
        </w:rPr>
      </w:pPr>
    </w:p>
    <w:p w14:paraId="769A08C5" w14:textId="77777777" w:rsidR="005A7F3B" w:rsidRPr="00A562FD" w:rsidRDefault="005A7F3B" w:rsidP="00A562FD">
      <w:pPr>
        <w:shd w:val="clear" w:color="auto" w:fill="FFFFFF"/>
        <w:spacing w:before="120"/>
        <w:ind w:left="720"/>
        <w:rPr>
          <w:color w:val="424242"/>
          <w:sz w:val="26"/>
          <w:szCs w:val="26"/>
        </w:rPr>
      </w:pPr>
    </w:p>
    <w:p w14:paraId="0E4F599E" w14:textId="751B686C" w:rsidR="005A7F3B" w:rsidRDefault="00927433" w:rsidP="00927433">
      <w:pPr>
        <w:pStyle w:val="Heading1"/>
        <w:numPr>
          <w:ilvl w:val="0"/>
          <w:numId w:val="0"/>
        </w:numPr>
        <w:spacing w:after="0" w:line="240" w:lineRule="auto"/>
        <w:jc w:val="center"/>
        <w:rPr>
          <w:color w:val="424242"/>
          <w:sz w:val="26"/>
          <w:szCs w:val="26"/>
        </w:rPr>
      </w:pPr>
      <w:bookmarkStart w:id="29" w:name="_Toc150155025"/>
      <w:r>
        <w:rPr>
          <w:color w:val="424242"/>
          <w:sz w:val="26"/>
          <w:szCs w:val="26"/>
        </w:rPr>
        <w:lastRenderedPageBreak/>
        <w:t>Phụ lục 03: Cập nhật phần mềm AgasApiCloud</w:t>
      </w:r>
      <w:bookmarkEnd w:id="29"/>
    </w:p>
    <w:p w14:paraId="6B3A07D2" w14:textId="221F23C5" w:rsidR="00387AFE" w:rsidRDefault="00387AFE" w:rsidP="00C23E23">
      <w:pPr>
        <w:spacing w:before="120"/>
        <w:rPr>
          <w:rStyle w:val="Hyperlink"/>
          <w:sz w:val="26"/>
          <w:szCs w:val="26"/>
        </w:rPr>
      </w:pPr>
      <w:r w:rsidRPr="00C23E23">
        <w:rPr>
          <w:b/>
        </w:rPr>
        <w:t>B1:</w:t>
      </w:r>
      <w:r w:rsidRPr="00C23E23">
        <w:rPr>
          <w:b/>
          <w:sz w:val="26"/>
          <w:szCs w:val="26"/>
          <w:lang w:val="vi-VN"/>
        </w:rPr>
        <w:t xml:space="preserve"> </w:t>
      </w:r>
      <w:r w:rsidRPr="00C23E23">
        <w:rPr>
          <w:sz w:val="26"/>
          <w:szCs w:val="26"/>
          <w:lang w:val="vi-VN"/>
        </w:rPr>
        <w:t>Download</w:t>
      </w:r>
      <w:r w:rsidRPr="00C23E23">
        <w:rPr>
          <w:sz w:val="26"/>
          <w:szCs w:val="26"/>
        </w:rPr>
        <w:t xml:space="preserve"> file</w:t>
      </w:r>
      <w:r>
        <w:rPr>
          <w:sz w:val="26"/>
          <w:szCs w:val="26"/>
        </w:rPr>
        <w:t xml:space="preserve"> </w:t>
      </w:r>
      <w:r w:rsidRPr="00565C64">
        <w:rPr>
          <w:rStyle w:val="Hyperlink"/>
          <w:sz w:val="26"/>
          <w:szCs w:val="26"/>
        </w:rPr>
        <w:t>AgasApiCloud_Updated.zip</w:t>
      </w:r>
    </w:p>
    <w:p w14:paraId="4CCB41D6" w14:textId="64475550" w:rsidR="00387AFE" w:rsidRDefault="00387AFE" w:rsidP="00387AFE">
      <w:pPr>
        <w:tabs>
          <w:tab w:val="left" w:pos="851"/>
        </w:tabs>
        <w:spacing w:before="120"/>
        <w:rPr>
          <w:rStyle w:val="Hyperlink"/>
          <w:color w:val="auto"/>
          <w:sz w:val="26"/>
          <w:szCs w:val="26"/>
          <w:u w:val="none"/>
        </w:rPr>
      </w:pPr>
      <w:r>
        <w:rPr>
          <w:noProof/>
        </w:rPr>
        <w:drawing>
          <wp:inline distT="0" distB="0" distL="0" distR="0" wp14:anchorId="3C75DBFE" wp14:editId="10858195">
            <wp:extent cx="3924300" cy="60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8D94" w14:textId="46373FC1" w:rsidR="00387AFE" w:rsidRDefault="00387AFE" w:rsidP="00387AFE">
      <w:pPr>
        <w:tabs>
          <w:tab w:val="left" w:pos="851"/>
        </w:tabs>
        <w:spacing w:before="120"/>
        <w:rPr>
          <w:rStyle w:val="Hyperlink"/>
          <w:sz w:val="26"/>
          <w:szCs w:val="26"/>
        </w:rPr>
      </w:pPr>
      <w:r w:rsidRPr="00C23E23">
        <w:rPr>
          <w:rStyle w:val="Hyperlink"/>
          <w:b/>
          <w:color w:val="auto"/>
          <w:sz w:val="26"/>
          <w:szCs w:val="26"/>
          <w:u w:val="none"/>
        </w:rPr>
        <w:t xml:space="preserve">B2: </w:t>
      </w:r>
      <w:r w:rsidRPr="00C23E23">
        <w:rPr>
          <w:rStyle w:val="Hyperlink"/>
          <w:color w:val="auto"/>
          <w:sz w:val="26"/>
          <w:szCs w:val="26"/>
          <w:u w:val="none"/>
        </w:rPr>
        <w:t>Giải nén File</w:t>
      </w:r>
      <w:r>
        <w:rPr>
          <w:rStyle w:val="Hyperlink"/>
          <w:color w:val="auto"/>
          <w:sz w:val="26"/>
          <w:szCs w:val="26"/>
          <w:u w:val="none"/>
        </w:rPr>
        <w:t xml:space="preserve"> </w:t>
      </w:r>
      <w:r w:rsidRPr="00565C64">
        <w:rPr>
          <w:rStyle w:val="Hyperlink"/>
          <w:sz w:val="26"/>
          <w:szCs w:val="26"/>
        </w:rPr>
        <w:t>AgasApiCloud_Updated.zip</w:t>
      </w:r>
    </w:p>
    <w:p w14:paraId="5095AA3A" w14:textId="2C9A5E12" w:rsidR="00387AFE" w:rsidRPr="00387AFE" w:rsidRDefault="00387AFE" w:rsidP="00387AFE">
      <w:pPr>
        <w:tabs>
          <w:tab w:val="left" w:pos="851"/>
        </w:tabs>
        <w:spacing w:before="120"/>
      </w:pPr>
      <w:r>
        <w:t xml:space="preserve">    Chuột phải chọn Extract to</w:t>
      </w:r>
    </w:p>
    <w:p w14:paraId="3E7593CE" w14:textId="768485E2" w:rsidR="00387AFE" w:rsidRDefault="00387AFE" w:rsidP="00387AFE">
      <w:pPr>
        <w:tabs>
          <w:tab w:val="left" w:pos="851"/>
        </w:tabs>
        <w:spacing w:before="120"/>
        <w:rPr>
          <w:rStyle w:val="Hyperlink"/>
          <w:color w:val="auto"/>
          <w:sz w:val="26"/>
          <w:szCs w:val="26"/>
          <w:u w:val="none"/>
        </w:rPr>
      </w:pPr>
      <w:r>
        <w:rPr>
          <w:rStyle w:val="Hyperlink"/>
          <w:noProof/>
          <w:color w:val="auto"/>
          <w:sz w:val="26"/>
          <w:szCs w:val="26"/>
          <w:u w:val="none"/>
        </w:rPr>
        <w:drawing>
          <wp:inline distT="0" distB="0" distL="0" distR="0" wp14:anchorId="3B85B3CA" wp14:editId="4DC4913C">
            <wp:extent cx="5214327" cy="492370"/>
            <wp:effectExtent l="0" t="0" r="571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54" cy="4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1959" w14:textId="44649F7A" w:rsidR="00B64ACB" w:rsidRDefault="00B64ACB" w:rsidP="00387AFE">
      <w:pPr>
        <w:tabs>
          <w:tab w:val="left" w:pos="851"/>
        </w:tabs>
        <w:spacing w:before="120"/>
        <w:rPr>
          <w:rStyle w:val="Hyperlink"/>
          <w:color w:val="auto"/>
          <w:sz w:val="26"/>
          <w:szCs w:val="26"/>
          <w:u w:val="none"/>
        </w:rPr>
      </w:pPr>
      <w:r>
        <w:rPr>
          <w:rStyle w:val="Hyperlink"/>
          <w:color w:val="auto"/>
          <w:sz w:val="26"/>
          <w:szCs w:val="26"/>
          <w:u w:val="none"/>
        </w:rPr>
        <w:t xml:space="preserve">     Thành thư mục như sau</w:t>
      </w:r>
    </w:p>
    <w:p w14:paraId="33E81F5F" w14:textId="6A78F310" w:rsidR="00B64ACB" w:rsidRDefault="00B64ACB" w:rsidP="00387AFE">
      <w:pPr>
        <w:tabs>
          <w:tab w:val="left" w:pos="851"/>
        </w:tabs>
        <w:spacing w:before="120"/>
        <w:rPr>
          <w:rStyle w:val="Hyperlink"/>
          <w:color w:val="auto"/>
          <w:sz w:val="26"/>
          <w:szCs w:val="26"/>
          <w:u w:val="none"/>
        </w:rPr>
      </w:pPr>
      <w:r>
        <w:rPr>
          <w:noProof/>
        </w:rPr>
        <w:drawing>
          <wp:inline distT="0" distB="0" distL="0" distR="0" wp14:anchorId="3D11ACDE" wp14:editId="06396B41">
            <wp:extent cx="5760720" cy="3594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D046" w14:textId="56A0631E" w:rsidR="00387AFE" w:rsidRDefault="00387AFE" w:rsidP="00387AFE">
      <w:pPr>
        <w:tabs>
          <w:tab w:val="left" w:pos="851"/>
        </w:tabs>
        <w:spacing w:before="120"/>
        <w:rPr>
          <w:sz w:val="26"/>
          <w:szCs w:val="26"/>
        </w:rPr>
      </w:pPr>
      <w:r w:rsidRPr="00C23E23">
        <w:rPr>
          <w:rStyle w:val="Hyperlink"/>
          <w:b/>
          <w:color w:val="auto"/>
          <w:sz w:val="26"/>
          <w:szCs w:val="26"/>
          <w:u w:val="none"/>
        </w:rPr>
        <w:t>B3:</w:t>
      </w:r>
      <w:r>
        <w:rPr>
          <w:rStyle w:val="Hyperlink"/>
          <w:color w:val="auto"/>
          <w:sz w:val="26"/>
          <w:szCs w:val="26"/>
          <w:u w:val="none"/>
        </w:rPr>
        <w:t xml:space="preserve"> </w:t>
      </w:r>
      <w:r>
        <w:rPr>
          <w:sz w:val="26"/>
          <w:szCs w:val="26"/>
        </w:rPr>
        <w:t>Stop service AgasApiCloud</w:t>
      </w:r>
    </w:p>
    <w:p w14:paraId="703DA311" w14:textId="77777777" w:rsidR="00387AFE" w:rsidRPr="00387AFE" w:rsidRDefault="00387AFE" w:rsidP="00387AFE">
      <w:pPr>
        <w:tabs>
          <w:tab w:val="left" w:pos="851"/>
        </w:tabs>
        <w:spacing w:before="120"/>
        <w:rPr>
          <w:i/>
          <w:sz w:val="26"/>
          <w:szCs w:val="26"/>
        </w:rPr>
      </w:pPr>
      <w:r w:rsidRPr="00387AFE">
        <w:rPr>
          <w:i/>
          <w:sz w:val="26"/>
          <w:szCs w:val="26"/>
        </w:rPr>
        <w:t xml:space="preserve"> Mở cửa sổ Services :</w:t>
      </w:r>
    </w:p>
    <w:p w14:paraId="62074C4A" w14:textId="53066CDC" w:rsidR="00387AFE" w:rsidRDefault="00387AFE" w:rsidP="00387AFE">
      <w:pPr>
        <w:tabs>
          <w:tab w:val="left" w:pos="851"/>
        </w:tabs>
        <w:spacing w:before="120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387AFE">
        <w:rPr>
          <w:b/>
          <w:sz w:val="26"/>
          <w:szCs w:val="26"/>
        </w:rPr>
        <w:t>Start</w:t>
      </w:r>
      <w:r>
        <w:rPr>
          <w:sz w:val="26"/>
          <w:szCs w:val="26"/>
        </w:rPr>
        <w:t xml:space="preserve">-&gt; </w:t>
      </w:r>
      <w:r w:rsidRPr="00387AFE">
        <w:rPr>
          <w:b/>
          <w:sz w:val="26"/>
          <w:szCs w:val="26"/>
        </w:rPr>
        <w:t>run</w:t>
      </w:r>
      <w:r>
        <w:rPr>
          <w:sz w:val="26"/>
          <w:szCs w:val="26"/>
        </w:rPr>
        <w:t xml:space="preserve"> -&gt; </w:t>
      </w:r>
      <w:r w:rsidRPr="00387AFE">
        <w:rPr>
          <w:sz w:val="26"/>
          <w:szCs w:val="26"/>
        </w:rPr>
        <w:t>services.msc</w:t>
      </w:r>
    </w:p>
    <w:p w14:paraId="388B02BF" w14:textId="21D0695B" w:rsidR="00387AFE" w:rsidRDefault="00387AFE" w:rsidP="00387AFE">
      <w:pPr>
        <w:tabs>
          <w:tab w:val="left" w:pos="851"/>
        </w:tabs>
        <w:spacing w:before="12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BBEE1FF" wp14:editId="53925A48">
            <wp:extent cx="2483859" cy="1491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99553" cy="150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971B" w14:textId="2D7AA8F3" w:rsidR="00387AFE" w:rsidRDefault="00387AFE" w:rsidP="00387AFE">
      <w:pPr>
        <w:tabs>
          <w:tab w:val="left" w:pos="851"/>
        </w:tabs>
        <w:spacing w:before="12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6C4BFF2" wp14:editId="600F232E">
            <wp:extent cx="4628271" cy="2096292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56534" cy="21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3B1B" w14:textId="6C51D681" w:rsidR="00387AFE" w:rsidRPr="00387AFE" w:rsidRDefault="00387AFE" w:rsidP="00387AFE">
      <w:pPr>
        <w:tabs>
          <w:tab w:val="left" w:pos="851"/>
        </w:tabs>
        <w:spacing w:before="120"/>
        <w:rPr>
          <w:i/>
          <w:sz w:val="26"/>
          <w:szCs w:val="26"/>
        </w:rPr>
      </w:pPr>
      <w:r w:rsidRPr="00387AFE">
        <w:rPr>
          <w:i/>
          <w:sz w:val="26"/>
          <w:szCs w:val="26"/>
        </w:rPr>
        <w:t xml:space="preserve">   Stop Service</w:t>
      </w:r>
      <w:r w:rsidR="00C23E23">
        <w:rPr>
          <w:i/>
          <w:sz w:val="26"/>
          <w:szCs w:val="26"/>
        </w:rPr>
        <w:t xml:space="preserve"> “</w:t>
      </w:r>
      <w:r w:rsidR="00C23E23" w:rsidRPr="00C23E23">
        <w:rPr>
          <w:b/>
          <w:sz w:val="26"/>
          <w:szCs w:val="26"/>
        </w:rPr>
        <w:t>AgasApiCloud</w:t>
      </w:r>
      <w:r w:rsidR="00C23E23">
        <w:rPr>
          <w:i/>
          <w:sz w:val="26"/>
          <w:szCs w:val="26"/>
        </w:rPr>
        <w:t>”</w:t>
      </w:r>
      <w:r>
        <w:rPr>
          <w:i/>
          <w:sz w:val="26"/>
          <w:szCs w:val="26"/>
        </w:rPr>
        <w:t>:</w:t>
      </w:r>
    </w:p>
    <w:p w14:paraId="5538D740" w14:textId="1CC0CF40" w:rsidR="00387AFE" w:rsidRDefault="00387AFE" w:rsidP="00387AFE">
      <w:pPr>
        <w:tabs>
          <w:tab w:val="left" w:pos="851"/>
        </w:tabs>
        <w:spacing w:before="120"/>
        <w:jc w:val="center"/>
        <w:rPr>
          <w:sz w:val="26"/>
          <w:szCs w:val="26"/>
        </w:rPr>
      </w:pPr>
      <w:r w:rsidRPr="00387AFE">
        <w:rPr>
          <w:noProof/>
          <w:sz w:val="26"/>
          <w:szCs w:val="26"/>
        </w:rPr>
        <w:lastRenderedPageBreak/>
        <w:drawing>
          <wp:inline distT="0" distB="0" distL="0" distR="0" wp14:anchorId="2BDB8EA9" wp14:editId="72D5F9CF">
            <wp:extent cx="3594295" cy="1742077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46713" cy="17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D656" w14:textId="29A16A2A" w:rsidR="00387AFE" w:rsidRDefault="00C23E23" w:rsidP="00C23E23">
      <w:pPr>
        <w:tabs>
          <w:tab w:val="left" w:pos="851"/>
        </w:tabs>
        <w:spacing w:before="120"/>
        <w:rPr>
          <w:sz w:val="26"/>
          <w:szCs w:val="26"/>
        </w:rPr>
      </w:pPr>
      <w:r w:rsidRPr="00C23E23">
        <w:rPr>
          <w:b/>
          <w:sz w:val="26"/>
          <w:szCs w:val="26"/>
        </w:rPr>
        <w:t>B4:</w:t>
      </w:r>
      <w:r>
        <w:rPr>
          <w:sz w:val="26"/>
          <w:szCs w:val="26"/>
        </w:rPr>
        <w:t xml:space="preserve"> </w:t>
      </w:r>
      <w:r w:rsidR="00387AFE">
        <w:rPr>
          <w:sz w:val="26"/>
          <w:szCs w:val="26"/>
        </w:rPr>
        <w:t>Copy</w:t>
      </w:r>
      <w:r w:rsidR="00387AFE" w:rsidRPr="00B64ACB">
        <w:rPr>
          <w:b/>
          <w:sz w:val="26"/>
          <w:szCs w:val="26"/>
        </w:rPr>
        <w:t xml:space="preserve"> </w:t>
      </w:r>
      <w:r w:rsidR="00B64ACB" w:rsidRPr="00B64ACB">
        <w:rPr>
          <w:b/>
          <w:sz w:val="26"/>
          <w:szCs w:val="26"/>
        </w:rPr>
        <w:t xml:space="preserve">toàn bộ </w:t>
      </w:r>
      <w:r w:rsidR="00387AFE">
        <w:rPr>
          <w:sz w:val="26"/>
          <w:szCs w:val="26"/>
        </w:rPr>
        <w:t>file trong thư mục vừa giải nén</w:t>
      </w:r>
      <w:r w:rsidR="00CB4308">
        <w:rPr>
          <w:sz w:val="26"/>
          <w:szCs w:val="26"/>
        </w:rPr>
        <w:t xml:space="preserve"> (</w:t>
      </w:r>
      <w:r w:rsidR="00CB4308" w:rsidRPr="00565C64">
        <w:rPr>
          <w:rStyle w:val="Hyperlink"/>
          <w:sz w:val="26"/>
          <w:szCs w:val="26"/>
        </w:rPr>
        <w:t>AgasApiCloud_Updated</w:t>
      </w:r>
      <w:r w:rsidR="00CB4308">
        <w:rPr>
          <w:sz w:val="26"/>
          <w:szCs w:val="26"/>
        </w:rPr>
        <w:t>)</w:t>
      </w:r>
      <w:r w:rsidR="00387AFE">
        <w:rPr>
          <w:sz w:val="26"/>
          <w:szCs w:val="26"/>
        </w:rPr>
        <w:t xml:space="preserve"> vào thư mục cài đặt AgasApiCloud</w:t>
      </w:r>
    </w:p>
    <w:p w14:paraId="428C70F7" w14:textId="7728FE6C" w:rsidR="00387AFE" w:rsidRDefault="00387AFE" w:rsidP="00387AFE">
      <w:pPr>
        <w:tabs>
          <w:tab w:val="left" w:pos="851"/>
        </w:tabs>
        <w:spacing w:before="120"/>
        <w:ind w:left="851"/>
        <w:rPr>
          <w:sz w:val="26"/>
          <w:szCs w:val="26"/>
        </w:rPr>
      </w:pPr>
      <w:r>
        <w:rPr>
          <w:sz w:val="26"/>
          <w:szCs w:val="26"/>
        </w:rPr>
        <w:t>(</w:t>
      </w:r>
      <w:r w:rsidRPr="000657EE">
        <w:rPr>
          <w:sz w:val="26"/>
          <w:szCs w:val="26"/>
        </w:rPr>
        <w:t>C:\CHXDTCTY\AgasApiCloud</w:t>
      </w:r>
      <w:r>
        <w:rPr>
          <w:sz w:val="26"/>
          <w:szCs w:val="26"/>
        </w:rPr>
        <w:t>)</w:t>
      </w:r>
    </w:p>
    <w:p w14:paraId="7AB56DCA" w14:textId="5727418F" w:rsidR="00840AE5" w:rsidRPr="00840AE5" w:rsidRDefault="00840AE5" w:rsidP="00387AFE">
      <w:pPr>
        <w:tabs>
          <w:tab w:val="left" w:pos="851"/>
        </w:tabs>
        <w:spacing w:before="120"/>
        <w:ind w:left="851"/>
        <w:rPr>
          <w:b/>
          <w:sz w:val="26"/>
          <w:szCs w:val="26"/>
        </w:rPr>
      </w:pPr>
      <w:r w:rsidRPr="00840AE5">
        <w:rPr>
          <w:b/>
          <w:sz w:val="26"/>
          <w:szCs w:val="26"/>
        </w:rPr>
        <w:t>Copy</w:t>
      </w:r>
      <w:r>
        <w:rPr>
          <w:b/>
          <w:sz w:val="26"/>
          <w:szCs w:val="26"/>
        </w:rPr>
        <w:t xml:space="preserve"> toàn bộ</w:t>
      </w:r>
    </w:p>
    <w:p w14:paraId="7E6E25DE" w14:textId="4F838003" w:rsidR="00C23E23" w:rsidRDefault="00B64ACB" w:rsidP="00641560">
      <w:pPr>
        <w:tabs>
          <w:tab w:val="left" w:pos="851"/>
        </w:tabs>
        <w:spacing w:before="120"/>
        <w:ind w:left="851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F68637F" wp14:editId="0646A3C2">
            <wp:extent cx="4263548" cy="1055077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96000" cy="10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D626" w14:textId="3EFE755E" w:rsidR="00641560" w:rsidRDefault="00840AE5" w:rsidP="00641560">
      <w:pPr>
        <w:tabs>
          <w:tab w:val="left" w:pos="851"/>
        </w:tabs>
        <w:spacing w:before="120"/>
        <w:ind w:left="851"/>
        <w:rPr>
          <w:sz w:val="26"/>
          <w:szCs w:val="26"/>
        </w:rPr>
      </w:pPr>
      <w:r w:rsidRPr="00840AE5">
        <w:rPr>
          <w:b/>
          <w:sz w:val="26"/>
          <w:szCs w:val="26"/>
        </w:rPr>
        <w:t>Paste</w:t>
      </w:r>
      <w:r>
        <w:rPr>
          <w:sz w:val="26"/>
          <w:szCs w:val="26"/>
        </w:rPr>
        <w:t xml:space="preserve"> vào  “</w:t>
      </w:r>
      <w:r w:rsidRPr="00840AE5">
        <w:rPr>
          <w:sz w:val="26"/>
          <w:szCs w:val="26"/>
        </w:rPr>
        <w:t>C:\CHXDTCTY\AgasApiCloud</w:t>
      </w:r>
      <w:r>
        <w:rPr>
          <w:b/>
          <w:sz w:val="26"/>
          <w:szCs w:val="26"/>
        </w:rPr>
        <w:t>”</w:t>
      </w:r>
    </w:p>
    <w:p w14:paraId="35C72DC2" w14:textId="535BFBB7" w:rsidR="00840AE5" w:rsidRPr="00A562FD" w:rsidRDefault="00641560" w:rsidP="00840AE5">
      <w:pPr>
        <w:tabs>
          <w:tab w:val="left" w:pos="851"/>
        </w:tabs>
        <w:spacing w:before="120"/>
        <w:ind w:left="851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80C9514" wp14:editId="1E52699A">
            <wp:extent cx="2609557" cy="1869519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58" cy="18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97C3" w14:textId="37E901DA" w:rsidR="00387AFE" w:rsidRDefault="00C23E23" w:rsidP="00C23E23">
      <w:pPr>
        <w:tabs>
          <w:tab w:val="left" w:pos="851"/>
        </w:tabs>
        <w:spacing w:before="120"/>
        <w:rPr>
          <w:sz w:val="26"/>
          <w:szCs w:val="26"/>
        </w:rPr>
      </w:pPr>
      <w:r w:rsidRPr="00C23E23">
        <w:rPr>
          <w:b/>
          <w:sz w:val="26"/>
          <w:szCs w:val="26"/>
        </w:rPr>
        <w:t>B5:</w:t>
      </w:r>
      <w:r>
        <w:rPr>
          <w:sz w:val="26"/>
          <w:szCs w:val="26"/>
        </w:rPr>
        <w:t xml:space="preserve"> </w:t>
      </w:r>
      <w:r w:rsidR="00387AFE">
        <w:rPr>
          <w:sz w:val="26"/>
          <w:szCs w:val="26"/>
        </w:rPr>
        <w:t>Start service AgasApiCloud</w:t>
      </w:r>
    </w:p>
    <w:p w14:paraId="7987F3C3" w14:textId="7C89208B" w:rsidR="00C23E23" w:rsidRPr="00565C64" w:rsidRDefault="00C23E23" w:rsidP="00C23E23">
      <w:pPr>
        <w:numPr>
          <w:ilvl w:val="0"/>
          <w:numId w:val="7"/>
        </w:numPr>
        <w:tabs>
          <w:tab w:val="left" w:pos="851"/>
        </w:tabs>
        <w:spacing w:before="120"/>
        <w:jc w:val="center"/>
        <w:rPr>
          <w:sz w:val="26"/>
          <w:szCs w:val="26"/>
        </w:rPr>
      </w:pPr>
      <w:r w:rsidRPr="00C23E23">
        <w:rPr>
          <w:noProof/>
          <w:sz w:val="26"/>
          <w:szCs w:val="26"/>
        </w:rPr>
        <w:drawing>
          <wp:inline distT="0" distB="0" distL="0" distR="0" wp14:anchorId="33B268C9" wp14:editId="190098D8">
            <wp:extent cx="3495821" cy="19128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0070" cy="192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DA1F" w14:textId="6BE7060D" w:rsidR="00387AFE" w:rsidRDefault="00C23E23" w:rsidP="00C23E23">
      <w:pPr>
        <w:tabs>
          <w:tab w:val="left" w:pos="851"/>
        </w:tabs>
        <w:spacing w:before="120"/>
        <w:rPr>
          <w:sz w:val="26"/>
          <w:szCs w:val="26"/>
        </w:rPr>
      </w:pPr>
      <w:r w:rsidRPr="00C23E23">
        <w:rPr>
          <w:b/>
          <w:sz w:val="26"/>
          <w:szCs w:val="26"/>
        </w:rPr>
        <w:t>B6:</w:t>
      </w:r>
      <w:r>
        <w:rPr>
          <w:sz w:val="26"/>
          <w:szCs w:val="26"/>
        </w:rPr>
        <w:t xml:space="preserve"> </w:t>
      </w:r>
      <w:r w:rsidR="00387AFE" w:rsidRPr="00B10C80">
        <w:rPr>
          <w:sz w:val="26"/>
          <w:szCs w:val="26"/>
          <w:lang w:val="vi-VN"/>
        </w:rPr>
        <w:t>Check</w:t>
      </w:r>
      <w:r w:rsidR="00387AFE" w:rsidRPr="00A562FD">
        <w:rPr>
          <w:sz w:val="26"/>
          <w:szCs w:val="26"/>
        </w:rPr>
        <w:t xml:space="preserve"> service </w:t>
      </w:r>
      <w:r w:rsidR="00387AFE" w:rsidRPr="00445AF1">
        <w:rPr>
          <w:sz w:val="26"/>
          <w:szCs w:val="26"/>
        </w:rPr>
        <w:t>AgasApiCloud</w:t>
      </w:r>
      <w:r w:rsidR="00387AFE" w:rsidRPr="00A562FD">
        <w:rPr>
          <w:sz w:val="26"/>
          <w:szCs w:val="26"/>
        </w:rPr>
        <w:t xml:space="preserve"> running</w:t>
      </w:r>
    </w:p>
    <w:p w14:paraId="18E01923" w14:textId="77777777" w:rsidR="00C23E23" w:rsidRDefault="00C23E23" w:rsidP="00C23E23">
      <w:pPr>
        <w:tabs>
          <w:tab w:val="left" w:pos="851"/>
        </w:tabs>
        <w:spacing w:before="120"/>
        <w:rPr>
          <w:sz w:val="26"/>
          <w:szCs w:val="26"/>
        </w:rPr>
      </w:pPr>
    </w:p>
    <w:p w14:paraId="3781EEAC" w14:textId="4681AD19" w:rsidR="00F046EB" w:rsidRPr="00F046EB" w:rsidRDefault="00C23E23" w:rsidP="00C23E23">
      <w:pPr>
        <w:jc w:val="center"/>
      </w:pPr>
      <w:r>
        <w:rPr>
          <w:noProof/>
        </w:rPr>
        <w:drawing>
          <wp:inline distT="0" distB="0" distL="0" distR="0" wp14:anchorId="77DA8147" wp14:editId="04FECD70">
            <wp:extent cx="5591908" cy="301416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1349" cy="30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878E" w14:textId="15704A72" w:rsidR="00785EF6" w:rsidRDefault="00785EF6" w:rsidP="00785EF6">
      <w:pPr>
        <w:pStyle w:val="Heading1"/>
        <w:numPr>
          <w:ilvl w:val="0"/>
          <w:numId w:val="0"/>
        </w:numPr>
        <w:spacing w:after="0" w:line="240" w:lineRule="auto"/>
        <w:jc w:val="center"/>
        <w:rPr>
          <w:sz w:val="26"/>
          <w:szCs w:val="26"/>
        </w:rPr>
      </w:pPr>
      <w:bookmarkStart w:id="30" w:name="_Toc150155026"/>
      <w:bookmarkEnd w:id="28"/>
      <w:r w:rsidRPr="00A562FD">
        <w:rPr>
          <w:sz w:val="26"/>
          <w:szCs w:val="26"/>
        </w:rPr>
        <w:lastRenderedPageBreak/>
        <w:t>PHỤ LỤC</w:t>
      </w:r>
      <w:r w:rsidRPr="00A562FD">
        <w:rPr>
          <w:sz w:val="26"/>
          <w:szCs w:val="26"/>
          <w:lang w:val="vi-VN"/>
        </w:rPr>
        <w:t xml:space="preserve"> </w:t>
      </w:r>
      <w:r w:rsidR="00927433">
        <w:rPr>
          <w:sz w:val="26"/>
          <w:szCs w:val="26"/>
        </w:rPr>
        <w:t>04</w:t>
      </w:r>
      <w:r w:rsidRPr="00A562FD">
        <w:rPr>
          <w:sz w:val="26"/>
          <w:szCs w:val="26"/>
          <w:lang w:val="vi-VN"/>
        </w:rPr>
        <w:t>:</w:t>
      </w:r>
      <w:r w:rsidRPr="00A562FD">
        <w:rPr>
          <w:sz w:val="26"/>
          <w:szCs w:val="26"/>
        </w:rPr>
        <w:t xml:space="preserve"> </w:t>
      </w:r>
      <w:r w:rsidR="0001409A">
        <w:rPr>
          <w:sz w:val="26"/>
          <w:szCs w:val="26"/>
        </w:rPr>
        <w:t xml:space="preserve">CẤU HÌNH </w:t>
      </w:r>
      <w:r>
        <w:rPr>
          <w:sz w:val="26"/>
          <w:szCs w:val="26"/>
        </w:rPr>
        <w:t>TẠI</w:t>
      </w:r>
      <w:r w:rsidRPr="00A562FD">
        <w:rPr>
          <w:sz w:val="26"/>
          <w:szCs w:val="26"/>
        </w:rPr>
        <w:t xml:space="preserve"> </w:t>
      </w:r>
      <w:r>
        <w:rPr>
          <w:sz w:val="26"/>
          <w:szCs w:val="26"/>
        </w:rPr>
        <w:t>E</w:t>
      </w:r>
      <w:r w:rsidRPr="00A562FD">
        <w:rPr>
          <w:sz w:val="26"/>
          <w:szCs w:val="26"/>
        </w:rPr>
        <w:t>GAS</w:t>
      </w:r>
      <w:r w:rsidR="00F94009">
        <w:rPr>
          <w:sz w:val="26"/>
          <w:szCs w:val="26"/>
        </w:rPr>
        <w:t xml:space="preserve"> Client</w:t>
      </w:r>
      <w:bookmarkEnd w:id="30"/>
    </w:p>
    <w:p w14:paraId="2CF4DE73" w14:textId="55EFEA60" w:rsidR="00F94009" w:rsidRDefault="00F94009" w:rsidP="00B52C3D">
      <w:pPr>
        <w:pStyle w:val="Heading2"/>
        <w:numPr>
          <w:ilvl w:val="0"/>
          <w:numId w:val="17"/>
        </w:numPr>
        <w:tabs>
          <w:tab w:val="left" w:pos="426"/>
        </w:tabs>
      </w:pPr>
      <w:bookmarkStart w:id="31" w:name="_Toc150155027"/>
      <w:r w:rsidRPr="00F94009">
        <w:t>Cấu hình</w:t>
      </w:r>
      <w:bookmarkEnd w:id="31"/>
    </w:p>
    <w:p w14:paraId="6FFF5125" w14:textId="02F9F6B8" w:rsidR="00B52C3D" w:rsidRDefault="00B52C3D" w:rsidP="00B52C3D">
      <w:pPr>
        <w:pStyle w:val="ListParagraph"/>
        <w:numPr>
          <w:ilvl w:val="0"/>
          <w:numId w:val="7"/>
        </w:numPr>
        <w:rPr>
          <w:rFonts w:ascii="Times New Roman" w:hAnsi="Times New Roman"/>
          <w:sz w:val="26"/>
          <w:szCs w:val="26"/>
        </w:rPr>
      </w:pPr>
      <w:r w:rsidRPr="007B6F69">
        <w:rPr>
          <w:rFonts w:ascii="Times New Roman" w:hAnsi="Times New Roman"/>
          <w:sz w:val="26"/>
          <w:szCs w:val="26"/>
        </w:rPr>
        <w:t>Cấu hình thông tin kết nối với AGAS API Cloud</w:t>
      </w:r>
    </w:p>
    <w:p w14:paraId="7F7349CF" w14:textId="281B1BB4" w:rsidR="00DD2AE3" w:rsidRPr="00DD2AE3" w:rsidRDefault="00DD2AE3" w:rsidP="00DD2AE3">
      <w:pPr>
        <w:pStyle w:val="ListParagraph"/>
        <w:ind w:left="1080"/>
        <w:rPr>
          <w:rFonts w:ascii="Times New Roman" w:hAnsi="Times New Roman"/>
          <w:sz w:val="26"/>
          <w:szCs w:val="26"/>
        </w:rPr>
      </w:pPr>
      <w:r w:rsidRPr="00DD2AE3">
        <w:rPr>
          <w:rFonts w:ascii="Times New Roman" w:hAnsi="Times New Roman"/>
          <w:sz w:val="26"/>
          <w:szCs w:val="26"/>
        </w:rPr>
        <w:t>Địa chỉ Ip để mặc định</w:t>
      </w:r>
      <w:r>
        <w:rPr>
          <w:rFonts w:ascii="Times New Roman" w:hAnsi="Times New Roman"/>
          <w:sz w:val="26"/>
          <w:szCs w:val="26"/>
        </w:rPr>
        <w:t xml:space="preserve">: </w:t>
      </w:r>
      <w:r w:rsidRPr="00DD2AE3">
        <w:rPr>
          <w:rFonts w:ascii="Times New Roman" w:hAnsi="Times New Roman"/>
          <w:sz w:val="26"/>
          <w:szCs w:val="26"/>
        </w:rPr>
        <w:t xml:space="preserve"> </w:t>
      </w:r>
      <w:r w:rsidRPr="00DD2AE3">
        <w:rPr>
          <w:rFonts w:ascii="Times New Roman" w:hAnsi="Times New Roman"/>
          <w:b/>
          <w:sz w:val="26"/>
          <w:szCs w:val="26"/>
        </w:rPr>
        <w:t>192.168.1.100</w:t>
      </w:r>
    </w:p>
    <w:p w14:paraId="4A7A91BD" w14:textId="77777777" w:rsidR="00DD2AE3" w:rsidRPr="007B6F69" w:rsidRDefault="00DD2AE3" w:rsidP="00DD2AE3">
      <w:pPr>
        <w:pStyle w:val="ListParagraph"/>
        <w:ind w:left="1080"/>
        <w:rPr>
          <w:rFonts w:ascii="Times New Roman" w:hAnsi="Times New Roman"/>
          <w:sz w:val="26"/>
          <w:szCs w:val="26"/>
        </w:rPr>
      </w:pPr>
    </w:p>
    <w:p w14:paraId="55CF67C9" w14:textId="21CB643D" w:rsidR="00DD2AE3" w:rsidRDefault="00DD2AE3" w:rsidP="00B52C3D">
      <w:pPr>
        <w:pStyle w:val="ListParagraph"/>
        <w:ind w:left="1080"/>
      </w:pPr>
      <w:r>
        <w:rPr>
          <w:noProof/>
        </w:rPr>
        <w:drawing>
          <wp:inline distT="0" distB="0" distL="0" distR="0" wp14:anchorId="39727A34" wp14:editId="3F8A0665">
            <wp:extent cx="3265805" cy="47028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AE70" w14:textId="473455F6" w:rsidR="00B52C3D" w:rsidRPr="00B52C3D" w:rsidRDefault="00B52C3D" w:rsidP="00B52C3D">
      <w:pPr>
        <w:pStyle w:val="ListParagraph"/>
        <w:ind w:left="1080"/>
      </w:pPr>
    </w:p>
    <w:p w14:paraId="56293142" w14:textId="62BCB91D" w:rsidR="00F94009" w:rsidRPr="00F94009" w:rsidRDefault="00F94009" w:rsidP="00F94009">
      <w:pPr>
        <w:pStyle w:val="ListParagraph"/>
        <w:keepNext/>
        <w:keepLines/>
        <w:numPr>
          <w:ilvl w:val="0"/>
          <w:numId w:val="7"/>
        </w:numPr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Áp lại thông tin cấu hình chung CHXD</w:t>
      </w:r>
    </w:p>
    <w:p w14:paraId="34D52C1B" w14:textId="55472BA2" w:rsidR="00785E22" w:rsidRPr="00A562FD" w:rsidRDefault="00785E22" w:rsidP="00785E22">
      <w:pPr>
        <w:pStyle w:val="Heading1"/>
        <w:numPr>
          <w:ilvl w:val="0"/>
          <w:numId w:val="0"/>
        </w:numPr>
        <w:spacing w:after="0" w:line="240" w:lineRule="auto"/>
        <w:jc w:val="center"/>
        <w:rPr>
          <w:sz w:val="26"/>
          <w:szCs w:val="26"/>
        </w:rPr>
      </w:pPr>
      <w:bookmarkStart w:id="32" w:name="_Toc83917616"/>
      <w:bookmarkStart w:id="33" w:name="_Toc150155028"/>
      <w:r w:rsidRPr="00A562FD">
        <w:rPr>
          <w:sz w:val="26"/>
          <w:szCs w:val="26"/>
        </w:rPr>
        <w:lastRenderedPageBreak/>
        <w:t>PHỤ LỤC</w:t>
      </w:r>
      <w:r w:rsidRPr="00A562FD">
        <w:rPr>
          <w:sz w:val="26"/>
          <w:szCs w:val="26"/>
          <w:lang w:val="vi-VN"/>
        </w:rPr>
        <w:t xml:space="preserve"> </w:t>
      </w:r>
      <w:r w:rsidR="00927433">
        <w:rPr>
          <w:sz w:val="26"/>
          <w:szCs w:val="26"/>
        </w:rPr>
        <w:t>05</w:t>
      </w:r>
      <w:r w:rsidRPr="00A562FD">
        <w:rPr>
          <w:sz w:val="26"/>
          <w:szCs w:val="26"/>
          <w:lang w:val="vi-VN"/>
        </w:rPr>
        <w:t>:</w:t>
      </w:r>
      <w:r w:rsidRPr="00A562FD">
        <w:rPr>
          <w:sz w:val="26"/>
          <w:szCs w:val="26"/>
        </w:rPr>
        <w:t xml:space="preserve"> TEST THÔNG LUỒNG</w:t>
      </w:r>
      <w:bookmarkEnd w:id="32"/>
      <w:bookmarkEnd w:id="33"/>
    </w:p>
    <w:p w14:paraId="7109D35F" w14:textId="2D15E675" w:rsidR="00785E22" w:rsidRPr="00A562FD" w:rsidRDefault="00785E22" w:rsidP="00785E22">
      <w:pPr>
        <w:spacing w:before="120"/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>
        <w:t>Thực hiện tại máy tính Cài ApiAgasCloud</w:t>
      </w:r>
      <w:r>
        <w:rPr>
          <w:sz w:val="26"/>
          <w:szCs w:val="26"/>
        </w:rPr>
        <w:t>)</w:t>
      </w:r>
    </w:p>
    <w:p w14:paraId="20FED79E" w14:textId="3E51507C" w:rsidR="00785E22" w:rsidRPr="003E19ED" w:rsidRDefault="00785E22" w:rsidP="00785E22">
      <w:pPr>
        <w:spacing w:before="120"/>
        <w:rPr>
          <w:b/>
          <w:iCs/>
          <w:sz w:val="26"/>
          <w:szCs w:val="26"/>
        </w:rPr>
      </w:pPr>
      <w:r w:rsidRPr="003E19ED">
        <w:rPr>
          <w:b/>
          <w:iCs/>
          <w:sz w:val="26"/>
          <w:szCs w:val="26"/>
        </w:rPr>
        <w:t>B1:</w:t>
      </w:r>
      <w:r>
        <w:rPr>
          <w:b/>
          <w:iCs/>
          <w:sz w:val="26"/>
          <w:szCs w:val="26"/>
        </w:rPr>
        <w:t xml:space="preserve"> Mở phần mềm TestConnect</w:t>
      </w:r>
    </w:p>
    <w:p w14:paraId="6BA27A13" w14:textId="7D88C770" w:rsidR="00785E22" w:rsidRPr="00A562FD" w:rsidRDefault="00785E22" w:rsidP="00785E22">
      <w:pPr>
        <w:spacing w:before="12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357FF37" wp14:editId="757D08B3">
            <wp:extent cx="2986425" cy="3252083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07024" cy="32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1526" w14:textId="77777777" w:rsidR="00785E22" w:rsidRPr="003E19ED" w:rsidRDefault="00785E22" w:rsidP="00785E22">
      <w:pPr>
        <w:spacing w:before="120"/>
        <w:rPr>
          <w:b/>
          <w:iCs/>
          <w:sz w:val="26"/>
          <w:szCs w:val="26"/>
        </w:rPr>
      </w:pPr>
      <w:r w:rsidRPr="003E19ED">
        <w:rPr>
          <w:b/>
          <w:iCs/>
          <w:sz w:val="26"/>
          <w:szCs w:val="26"/>
        </w:rPr>
        <w:t xml:space="preserve">B2: Nhập thông tin </w:t>
      </w:r>
    </w:p>
    <w:p w14:paraId="43624286" w14:textId="71035ED5" w:rsidR="00785E22" w:rsidRPr="00A562FD" w:rsidRDefault="00785E22" w:rsidP="00785E22">
      <w:pPr>
        <w:numPr>
          <w:ilvl w:val="0"/>
          <w:numId w:val="7"/>
        </w:numPr>
        <w:tabs>
          <w:tab w:val="left" w:pos="851"/>
        </w:tabs>
        <w:spacing w:before="120"/>
        <w:ind w:left="851" w:hanging="284"/>
        <w:rPr>
          <w:noProof/>
          <w:sz w:val="26"/>
          <w:szCs w:val="26"/>
        </w:rPr>
      </w:pPr>
      <w:r w:rsidRPr="00A562FD">
        <w:rPr>
          <w:noProof/>
          <w:sz w:val="26"/>
          <w:szCs w:val="26"/>
        </w:rPr>
        <w:t>I</w:t>
      </w:r>
      <w:r>
        <w:rPr>
          <w:noProof/>
          <w:sz w:val="26"/>
          <w:szCs w:val="26"/>
        </w:rPr>
        <w:t>P</w:t>
      </w:r>
      <w:r w:rsidRPr="00A562F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AgasApiCloud</w:t>
      </w:r>
      <w:r w:rsidRPr="00A562FD">
        <w:rPr>
          <w:noProof/>
          <w:sz w:val="26"/>
          <w:szCs w:val="26"/>
        </w:rPr>
        <w:t xml:space="preserve"> : I</w:t>
      </w:r>
      <w:r>
        <w:rPr>
          <w:noProof/>
          <w:sz w:val="26"/>
          <w:szCs w:val="26"/>
        </w:rPr>
        <w:t>P</w:t>
      </w:r>
      <w:r w:rsidRPr="00A562FD">
        <w:rPr>
          <w:noProof/>
          <w:sz w:val="26"/>
          <w:szCs w:val="26"/>
        </w:rPr>
        <w:t xml:space="preserve"> máy tính cài đặt </w:t>
      </w:r>
      <w:r>
        <w:rPr>
          <w:noProof/>
          <w:sz w:val="26"/>
          <w:szCs w:val="26"/>
        </w:rPr>
        <w:t>AgasApiCloud</w:t>
      </w:r>
      <w:r w:rsidRPr="00A562FD">
        <w:rPr>
          <w:noProof/>
          <w:sz w:val="26"/>
          <w:szCs w:val="26"/>
        </w:rPr>
        <w:t xml:space="preserve"> - mặc định 192.168.1.100</w:t>
      </w:r>
    </w:p>
    <w:p w14:paraId="094B3380" w14:textId="3F6C9686" w:rsidR="00785E22" w:rsidRDefault="00785E22" w:rsidP="00785E22">
      <w:pPr>
        <w:numPr>
          <w:ilvl w:val="0"/>
          <w:numId w:val="7"/>
        </w:numPr>
        <w:tabs>
          <w:tab w:val="left" w:pos="851"/>
        </w:tabs>
        <w:spacing w:before="120"/>
        <w:ind w:left="851" w:hanging="284"/>
        <w:rPr>
          <w:noProof/>
          <w:sz w:val="26"/>
          <w:szCs w:val="26"/>
        </w:rPr>
      </w:pPr>
      <w:r>
        <w:rPr>
          <w:noProof/>
          <w:sz w:val="26"/>
          <w:szCs w:val="26"/>
        </w:rPr>
        <w:t>Port: 60100</w:t>
      </w:r>
      <w:r w:rsidRPr="00A562FD">
        <w:rPr>
          <w:noProof/>
          <w:sz w:val="26"/>
          <w:szCs w:val="26"/>
        </w:rPr>
        <w:t xml:space="preserve"> mặc định</w:t>
      </w:r>
    </w:p>
    <w:p w14:paraId="43D77489" w14:textId="7137823C" w:rsidR="00785E22" w:rsidRPr="00A562FD" w:rsidRDefault="00785E22" w:rsidP="00785E22">
      <w:pPr>
        <w:numPr>
          <w:ilvl w:val="0"/>
          <w:numId w:val="7"/>
        </w:numPr>
        <w:tabs>
          <w:tab w:val="left" w:pos="851"/>
        </w:tabs>
        <w:spacing w:before="120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Server: </w:t>
      </w:r>
      <w:hyperlink r:id="rId58" w:history="1">
        <w:r w:rsidRPr="00DF54C0">
          <w:rPr>
            <w:rStyle w:val="Hyperlink"/>
            <w:noProof/>
            <w:sz w:val="26"/>
            <w:szCs w:val="26"/>
          </w:rPr>
          <w:t>https://esyncservice.petrolimex.com.vn</w:t>
        </w:r>
      </w:hyperlink>
      <w:r>
        <w:rPr>
          <w:noProof/>
          <w:sz w:val="26"/>
          <w:szCs w:val="26"/>
        </w:rPr>
        <w:t xml:space="preserve"> mặc định</w:t>
      </w:r>
    </w:p>
    <w:p w14:paraId="1206CC28" w14:textId="0CF0A830" w:rsidR="00785E22" w:rsidRPr="00CC2021" w:rsidRDefault="00785E22" w:rsidP="00785E22">
      <w:pPr>
        <w:spacing w:before="120"/>
        <w:rPr>
          <w:b/>
          <w:iCs/>
          <w:noProof/>
          <w:sz w:val="26"/>
          <w:szCs w:val="26"/>
        </w:rPr>
      </w:pPr>
      <w:r w:rsidRPr="00CC2021">
        <w:rPr>
          <w:b/>
          <w:iCs/>
          <w:noProof/>
          <w:sz w:val="26"/>
          <w:szCs w:val="26"/>
        </w:rPr>
        <w:t xml:space="preserve">B3: </w:t>
      </w:r>
      <w:r>
        <w:rPr>
          <w:b/>
          <w:iCs/>
          <w:noProof/>
          <w:sz w:val="26"/>
          <w:szCs w:val="26"/>
        </w:rPr>
        <w:t>N</w:t>
      </w:r>
      <w:r w:rsidRPr="00CC2021">
        <w:rPr>
          <w:b/>
          <w:iCs/>
          <w:noProof/>
          <w:sz w:val="26"/>
          <w:szCs w:val="26"/>
        </w:rPr>
        <w:t xml:space="preserve">hấn </w:t>
      </w:r>
      <w:r>
        <w:rPr>
          <w:b/>
          <w:iCs/>
          <w:noProof/>
          <w:sz w:val="26"/>
          <w:szCs w:val="26"/>
        </w:rPr>
        <w:t>TestConnect</w:t>
      </w:r>
    </w:p>
    <w:tbl>
      <w:tblPr>
        <w:tblStyle w:val="TableGrid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4986"/>
      </w:tblGrid>
      <w:tr w:rsidR="00785E22" w14:paraId="0A25FF7E" w14:textId="77777777" w:rsidTr="00387AFE">
        <w:tc>
          <w:tcPr>
            <w:tcW w:w="3969" w:type="dxa"/>
          </w:tcPr>
          <w:p w14:paraId="29D2C671" w14:textId="77777777" w:rsidR="00785E22" w:rsidRDefault="00785E22" w:rsidP="00387AFE">
            <w:pPr>
              <w:spacing w:before="120"/>
              <w:jc w:val="center"/>
              <w:rPr>
                <w:b/>
                <w:i/>
                <w:noProof/>
                <w:sz w:val="26"/>
                <w:szCs w:val="26"/>
              </w:rPr>
            </w:pPr>
            <w:r w:rsidRPr="00A562FD">
              <w:rPr>
                <w:noProof/>
                <w:sz w:val="26"/>
                <w:szCs w:val="26"/>
              </w:rPr>
              <w:t xml:space="preserve">Kết </w:t>
            </w:r>
            <w:r w:rsidRPr="003E19ED">
              <w:rPr>
                <w:sz w:val="26"/>
                <w:szCs w:val="26"/>
                <w:lang w:val="nl-NL"/>
              </w:rPr>
              <w:t>nối</w:t>
            </w:r>
            <w:r w:rsidRPr="00A562FD">
              <w:rPr>
                <w:noProof/>
                <w:sz w:val="26"/>
                <w:szCs w:val="26"/>
              </w:rPr>
              <w:t xml:space="preserve"> thành công</w:t>
            </w:r>
          </w:p>
        </w:tc>
        <w:tc>
          <w:tcPr>
            <w:tcW w:w="4678" w:type="dxa"/>
          </w:tcPr>
          <w:p w14:paraId="1613A177" w14:textId="77777777" w:rsidR="00785E22" w:rsidRDefault="00785E22" w:rsidP="00387AFE">
            <w:pPr>
              <w:spacing w:before="120"/>
              <w:jc w:val="center"/>
              <w:rPr>
                <w:b/>
                <w:i/>
                <w:noProof/>
                <w:sz w:val="26"/>
                <w:szCs w:val="26"/>
              </w:rPr>
            </w:pPr>
            <w:r w:rsidRPr="00A562FD">
              <w:rPr>
                <w:noProof/>
                <w:sz w:val="26"/>
                <w:szCs w:val="26"/>
              </w:rPr>
              <w:t>Kết nối thất bại</w:t>
            </w:r>
          </w:p>
        </w:tc>
      </w:tr>
      <w:tr w:rsidR="00785E22" w14:paraId="5BD1BF74" w14:textId="77777777" w:rsidTr="00387AFE">
        <w:tc>
          <w:tcPr>
            <w:tcW w:w="3969" w:type="dxa"/>
          </w:tcPr>
          <w:p w14:paraId="6EC72D28" w14:textId="0C136221" w:rsidR="00785E22" w:rsidRDefault="00785E22" w:rsidP="00387AFE">
            <w:pPr>
              <w:spacing w:before="120"/>
              <w:rPr>
                <w:b/>
                <w:i/>
                <w:noProof/>
                <w:sz w:val="26"/>
                <w:szCs w:val="26"/>
              </w:rPr>
            </w:pPr>
            <w:r w:rsidRPr="00785E22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45C52BEB" wp14:editId="5B57C1D1">
                  <wp:extent cx="2337555" cy="1288111"/>
                  <wp:effectExtent l="0" t="0" r="5715" b="7620"/>
                  <wp:docPr id="7" name="Picture 7" descr="D:\quetVirut\AgasTHLB\TestTHLb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quetVirut\AgasTHLB\TestTHLb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152" cy="129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A1C540F" w14:textId="4E829F30" w:rsidR="00785E22" w:rsidRDefault="00785E22" w:rsidP="00387AFE">
            <w:pPr>
              <w:spacing w:before="120"/>
              <w:rPr>
                <w:b/>
                <w:i/>
                <w:noProof/>
                <w:sz w:val="26"/>
                <w:szCs w:val="26"/>
              </w:rPr>
            </w:pPr>
            <w:r w:rsidRPr="00785E22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7B80EBB8" wp14:editId="33F251ED">
                  <wp:extent cx="3021999" cy="1343770"/>
                  <wp:effectExtent l="0" t="0" r="6985" b="8890"/>
                  <wp:docPr id="8" name="Picture 8" descr="D:\quetVirut\AgasTHLB\TestTHLb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quetVirut\AgasTHLB\TestTHLb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00" cy="137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E22" w14:paraId="6013FA81" w14:textId="77777777" w:rsidTr="00387AFE">
        <w:tc>
          <w:tcPr>
            <w:tcW w:w="3969" w:type="dxa"/>
          </w:tcPr>
          <w:p w14:paraId="18AAB696" w14:textId="77777777" w:rsidR="00785E22" w:rsidRPr="00A562FD" w:rsidRDefault="00785E22" w:rsidP="00387AFE">
            <w:pPr>
              <w:spacing w:before="120"/>
              <w:rPr>
                <w:noProof/>
                <w:sz w:val="26"/>
                <w:szCs w:val="26"/>
              </w:rPr>
            </w:pPr>
          </w:p>
        </w:tc>
        <w:tc>
          <w:tcPr>
            <w:tcW w:w="4678" w:type="dxa"/>
          </w:tcPr>
          <w:p w14:paraId="682B4C1E" w14:textId="77591DF4" w:rsidR="00785E22" w:rsidRPr="00A562FD" w:rsidRDefault="00785E22" w:rsidP="00785E22">
            <w:pPr>
              <w:spacing w:before="120"/>
              <w:rPr>
                <w:noProof/>
                <w:sz w:val="26"/>
                <w:szCs w:val="26"/>
              </w:rPr>
            </w:pPr>
            <w:r w:rsidRPr="003E19ED">
              <w:rPr>
                <w:sz w:val="26"/>
                <w:szCs w:val="26"/>
                <w:lang w:val="nl-NL"/>
              </w:rPr>
              <w:t>Kiểm</w:t>
            </w:r>
            <w:r w:rsidRPr="00A562FD">
              <w:rPr>
                <w:noProof/>
                <w:sz w:val="26"/>
                <w:szCs w:val="26"/>
              </w:rPr>
              <w:t xml:space="preserve"> tra lại máy tính nhúng </w:t>
            </w:r>
            <w:r>
              <w:rPr>
                <w:noProof/>
                <w:sz w:val="26"/>
                <w:szCs w:val="26"/>
              </w:rPr>
              <w:t>EC</w:t>
            </w:r>
            <w:r w:rsidRPr="00A562FD">
              <w:rPr>
                <w:noProof/>
                <w:sz w:val="26"/>
                <w:szCs w:val="26"/>
              </w:rPr>
              <w:t xml:space="preserve">, firewall với Port </w:t>
            </w:r>
            <w:r>
              <w:rPr>
                <w:noProof/>
                <w:sz w:val="26"/>
                <w:szCs w:val="26"/>
              </w:rPr>
              <w:t>60100, áp cấu hình Egas, khởi động lại service AgasApiCloud.</w:t>
            </w:r>
          </w:p>
        </w:tc>
      </w:tr>
    </w:tbl>
    <w:p w14:paraId="797E1E5F" w14:textId="2731F61B" w:rsidR="00785E22" w:rsidRDefault="00785E22" w:rsidP="00785E22">
      <w:pPr>
        <w:spacing w:before="120"/>
        <w:rPr>
          <w:noProof/>
          <w:sz w:val="26"/>
          <w:szCs w:val="26"/>
        </w:rPr>
      </w:pPr>
    </w:p>
    <w:p w14:paraId="42BB3D34" w14:textId="0B7BC455" w:rsidR="00785E22" w:rsidRDefault="00785E22" w:rsidP="00785E22">
      <w:pPr>
        <w:spacing w:before="120"/>
        <w:rPr>
          <w:noProof/>
          <w:sz w:val="26"/>
          <w:szCs w:val="26"/>
        </w:rPr>
      </w:pPr>
    </w:p>
    <w:p w14:paraId="2627ABD9" w14:textId="0B5A5EA7" w:rsidR="00785E22" w:rsidRDefault="00785E22" w:rsidP="00785E22">
      <w:pPr>
        <w:spacing w:before="120"/>
        <w:rPr>
          <w:noProof/>
          <w:sz w:val="26"/>
          <w:szCs w:val="26"/>
        </w:rPr>
      </w:pPr>
    </w:p>
    <w:p w14:paraId="24EDD941" w14:textId="3EE8F06B" w:rsidR="00785E22" w:rsidRDefault="00785E22" w:rsidP="00785E22">
      <w:pPr>
        <w:spacing w:before="120"/>
        <w:rPr>
          <w:noProof/>
          <w:sz w:val="26"/>
          <w:szCs w:val="26"/>
        </w:rPr>
      </w:pPr>
    </w:p>
    <w:p w14:paraId="095C0E25" w14:textId="77777777" w:rsidR="00785E22" w:rsidRPr="00A562FD" w:rsidRDefault="00785E22" w:rsidP="00785E22">
      <w:pPr>
        <w:spacing w:before="120"/>
        <w:rPr>
          <w:noProof/>
          <w:sz w:val="26"/>
          <w:szCs w:val="26"/>
        </w:rPr>
      </w:pPr>
    </w:p>
    <w:p w14:paraId="766017D9" w14:textId="6B601B4D" w:rsidR="00785E22" w:rsidRPr="00CC2021" w:rsidRDefault="00785E22" w:rsidP="00785E22">
      <w:pPr>
        <w:spacing w:before="120"/>
        <w:rPr>
          <w:b/>
          <w:iCs/>
          <w:noProof/>
          <w:sz w:val="26"/>
          <w:szCs w:val="26"/>
        </w:rPr>
      </w:pPr>
      <w:r w:rsidRPr="00CC2021">
        <w:rPr>
          <w:b/>
          <w:iCs/>
          <w:noProof/>
          <w:sz w:val="26"/>
          <w:szCs w:val="26"/>
        </w:rPr>
        <w:t xml:space="preserve">B4: </w:t>
      </w:r>
      <w:r>
        <w:rPr>
          <w:b/>
          <w:iCs/>
          <w:noProof/>
          <w:sz w:val="26"/>
          <w:szCs w:val="26"/>
        </w:rPr>
        <w:t>N</w:t>
      </w:r>
      <w:r w:rsidRPr="00CC2021">
        <w:rPr>
          <w:b/>
          <w:iCs/>
          <w:noProof/>
          <w:sz w:val="26"/>
          <w:szCs w:val="26"/>
        </w:rPr>
        <w:t xml:space="preserve">hấn </w:t>
      </w:r>
      <w:r>
        <w:rPr>
          <w:b/>
          <w:iCs/>
          <w:noProof/>
          <w:sz w:val="26"/>
          <w:szCs w:val="26"/>
        </w:rPr>
        <w:t>TestSync</w:t>
      </w:r>
    </w:p>
    <w:tbl>
      <w:tblPr>
        <w:tblStyle w:val="TableGrid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296"/>
      </w:tblGrid>
      <w:tr w:rsidR="00785E22" w14:paraId="7058276C" w14:textId="77777777" w:rsidTr="00387AFE">
        <w:tc>
          <w:tcPr>
            <w:tcW w:w="3969" w:type="dxa"/>
          </w:tcPr>
          <w:p w14:paraId="5F7FCB0E" w14:textId="77777777" w:rsidR="00785E22" w:rsidRDefault="00785E22" w:rsidP="00387AFE">
            <w:pPr>
              <w:spacing w:before="120"/>
              <w:jc w:val="center"/>
              <w:rPr>
                <w:b/>
                <w:i/>
                <w:noProof/>
                <w:sz w:val="26"/>
                <w:szCs w:val="26"/>
              </w:rPr>
            </w:pPr>
            <w:r w:rsidRPr="00A562FD">
              <w:rPr>
                <w:noProof/>
                <w:sz w:val="26"/>
                <w:szCs w:val="26"/>
              </w:rPr>
              <w:t xml:space="preserve">Kết </w:t>
            </w:r>
            <w:r w:rsidRPr="003E19ED">
              <w:rPr>
                <w:sz w:val="26"/>
                <w:szCs w:val="26"/>
                <w:lang w:val="nl-NL"/>
              </w:rPr>
              <w:t>nối</w:t>
            </w:r>
            <w:r w:rsidRPr="00A562FD">
              <w:rPr>
                <w:noProof/>
                <w:sz w:val="26"/>
                <w:szCs w:val="26"/>
              </w:rPr>
              <w:t xml:space="preserve"> thành công</w:t>
            </w:r>
          </w:p>
        </w:tc>
        <w:tc>
          <w:tcPr>
            <w:tcW w:w="4678" w:type="dxa"/>
          </w:tcPr>
          <w:p w14:paraId="449DAF3A" w14:textId="77777777" w:rsidR="00785E22" w:rsidRDefault="00785E22" w:rsidP="00387AFE">
            <w:pPr>
              <w:spacing w:before="120"/>
              <w:jc w:val="center"/>
              <w:rPr>
                <w:b/>
                <w:i/>
                <w:noProof/>
                <w:sz w:val="26"/>
                <w:szCs w:val="26"/>
              </w:rPr>
            </w:pPr>
            <w:r w:rsidRPr="00A562FD">
              <w:rPr>
                <w:noProof/>
                <w:sz w:val="26"/>
                <w:szCs w:val="26"/>
              </w:rPr>
              <w:t>Kết nối thất bại</w:t>
            </w:r>
          </w:p>
        </w:tc>
      </w:tr>
      <w:tr w:rsidR="00785E22" w14:paraId="152D82C7" w14:textId="77777777" w:rsidTr="00387AFE">
        <w:tc>
          <w:tcPr>
            <w:tcW w:w="3969" w:type="dxa"/>
          </w:tcPr>
          <w:p w14:paraId="00ED54E5" w14:textId="7B358F55" w:rsidR="00785E22" w:rsidRDefault="00785E22" w:rsidP="00387AFE">
            <w:pPr>
              <w:spacing w:before="120"/>
              <w:rPr>
                <w:b/>
                <w:i/>
                <w:noProof/>
                <w:sz w:val="26"/>
                <w:szCs w:val="26"/>
              </w:rPr>
            </w:pPr>
            <w:r w:rsidRPr="00785E22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064CD31E" wp14:editId="7CB089BD">
                  <wp:extent cx="2642752" cy="1335819"/>
                  <wp:effectExtent l="0" t="0" r="5715" b="0"/>
                  <wp:docPr id="9" name="Picture 9" descr="D:\quetVirut\AgasTHLB\TestTHLb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quetVirut\AgasTHLB\TestTHLb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06" cy="135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BDE9602" w14:textId="55E04F5A" w:rsidR="00785E22" w:rsidRDefault="00785E22" w:rsidP="00387AFE">
            <w:pPr>
              <w:spacing w:before="120"/>
              <w:rPr>
                <w:b/>
                <w:i/>
                <w:noProof/>
                <w:sz w:val="26"/>
                <w:szCs w:val="26"/>
              </w:rPr>
            </w:pPr>
            <w:r w:rsidRPr="00785E22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19512077" wp14:editId="77D313E7">
                  <wp:extent cx="2590859" cy="1359673"/>
                  <wp:effectExtent l="0" t="0" r="0" b="0"/>
                  <wp:docPr id="6" name="Picture 6" descr="D:\quetVirut\AgasTHLB\TestTHLb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quetVirut\AgasTHLB\TestTHLb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69" cy="136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E22" w:rsidRPr="00A562FD" w14:paraId="27ECED34" w14:textId="77777777" w:rsidTr="00785E22">
        <w:trPr>
          <w:trHeight w:val="489"/>
        </w:trPr>
        <w:tc>
          <w:tcPr>
            <w:tcW w:w="3969" w:type="dxa"/>
          </w:tcPr>
          <w:p w14:paraId="0DFEC62E" w14:textId="77777777" w:rsidR="00785E22" w:rsidRPr="00A562FD" w:rsidRDefault="00785E22" w:rsidP="00387AFE">
            <w:pPr>
              <w:spacing w:before="120"/>
              <w:rPr>
                <w:noProof/>
                <w:sz w:val="26"/>
                <w:szCs w:val="26"/>
              </w:rPr>
            </w:pPr>
          </w:p>
        </w:tc>
        <w:tc>
          <w:tcPr>
            <w:tcW w:w="4678" w:type="dxa"/>
          </w:tcPr>
          <w:p w14:paraId="02057F2F" w14:textId="4CCB2CB6" w:rsidR="00785E22" w:rsidRPr="00A562FD" w:rsidRDefault="00457396" w:rsidP="00387AFE">
            <w:pPr>
              <w:spacing w:before="12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Cài đặt lại chứng chỉ </w:t>
            </w:r>
            <w:r w:rsidR="00785E22">
              <w:rPr>
                <w:noProof/>
                <w:sz w:val="26"/>
                <w:szCs w:val="26"/>
              </w:rPr>
              <w:t>, kết nối internet.</w:t>
            </w:r>
          </w:p>
        </w:tc>
      </w:tr>
    </w:tbl>
    <w:p w14:paraId="152DB32E" w14:textId="330A3260" w:rsidR="005A7F3B" w:rsidRDefault="005A7F3B" w:rsidP="00A562FD">
      <w:pPr>
        <w:shd w:val="clear" w:color="auto" w:fill="FFFFFF"/>
        <w:spacing w:before="120"/>
        <w:ind w:left="720"/>
        <w:rPr>
          <w:color w:val="424242"/>
          <w:sz w:val="26"/>
          <w:szCs w:val="26"/>
        </w:rPr>
      </w:pPr>
    </w:p>
    <w:p w14:paraId="293B6657" w14:textId="38D0B20E" w:rsidR="00570E50" w:rsidRDefault="00570E50" w:rsidP="00570E50">
      <w:pPr>
        <w:spacing w:before="120"/>
        <w:rPr>
          <w:b/>
          <w:iCs/>
          <w:noProof/>
          <w:sz w:val="26"/>
          <w:szCs w:val="26"/>
        </w:rPr>
      </w:pPr>
      <w:r w:rsidRPr="00570E50">
        <w:rPr>
          <w:b/>
          <w:iCs/>
          <w:noProof/>
          <w:sz w:val="26"/>
          <w:szCs w:val="26"/>
        </w:rPr>
        <w:t>B5: Kiểm tra log đồng bộ</w:t>
      </w:r>
      <w:r>
        <w:rPr>
          <w:b/>
          <w:iCs/>
          <w:noProof/>
          <w:sz w:val="26"/>
          <w:szCs w:val="26"/>
        </w:rPr>
        <w:t xml:space="preserve"> thành công</w:t>
      </w:r>
    </w:p>
    <w:p w14:paraId="394B93C9" w14:textId="1002A2D9" w:rsidR="00485407" w:rsidRPr="00485407" w:rsidRDefault="00485407" w:rsidP="00570E50">
      <w:pPr>
        <w:spacing w:before="120"/>
        <w:rPr>
          <w:iCs/>
          <w:noProof/>
          <w:sz w:val="26"/>
          <w:szCs w:val="26"/>
        </w:rPr>
      </w:pPr>
      <w:r w:rsidRPr="00485407">
        <w:rPr>
          <w:iCs/>
          <w:noProof/>
          <w:sz w:val="26"/>
          <w:szCs w:val="26"/>
        </w:rPr>
        <w:t xml:space="preserve">Mở thư mục Log </w:t>
      </w:r>
      <w:r>
        <w:rPr>
          <w:iCs/>
          <w:noProof/>
          <w:sz w:val="26"/>
          <w:szCs w:val="26"/>
        </w:rPr>
        <w:t>chọn EventLog</w:t>
      </w:r>
    </w:p>
    <w:p w14:paraId="78648E49" w14:textId="46D1E493" w:rsidR="00570E50" w:rsidRDefault="00485407" w:rsidP="00485407">
      <w:pPr>
        <w:spacing w:before="120"/>
        <w:jc w:val="center"/>
        <w:rPr>
          <w:b/>
          <w:iCs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4934FCE4" wp14:editId="1411C04F">
            <wp:extent cx="4436828" cy="1342493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51896" cy="13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BEAE" w14:textId="7D821438" w:rsidR="00485407" w:rsidRPr="00485407" w:rsidRDefault="00485407" w:rsidP="00485407">
      <w:pPr>
        <w:spacing w:before="120"/>
        <w:rPr>
          <w:iCs/>
          <w:noProof/>
          <w:sz w:val="26"/>
          <w:szCs w:val="26"/>
        </w:rPr>
      </w:pPr>
      <w:r w:rsidRPr="00485407">
        <w:rPr>
          <w:iCs/>
          <w:noProof/>
          <w:sz w:val="26"/>
          <w:szCs w:val="26"/>
        </w:rPr>
        <w:t>Tìm kiếm “ghi log”</w:t>
      </w:r>
      <w:r>
        <w:rPr>
          <w:iCs/>
          <w:noProof/>
          <w:sz w:val="26"/>
          <w:szCs w:val="26"/>
        </w:rPr>
        <w:t>: ghi log thành công.</w:t>
      </w:r>
    </w:p>
    <w:p w14:paraId="7A2484B0" w14:textId="00C9F6F9" w:rsidR="00485407" w:rsidRPr="00570E50" w:rsidRDefault="00485407" w:rsidP="00570E50">
      <w:pPr>
        <w:spacing w:before="120"/>
        <w:rPr>
          <w:b/>
          <w:iCs/>
          <w:noProof/>
          <w:sz w:val="26"/>
          <w:szCs w:val="26"/>
        </w:rPr>
      </w:pPr>
      <w:r>
        <w:rPr>
          <w:b/>
          <w:iCs/>
          <w:noProof/>
          <w:sz w:val="26"/>
          <w:szCs w:val="26"/>
        </w:rPr>
        <w:drawing>
          <wp:inline distT="0" distB="0" distL="0" distR="0" wp14:anchorId="47C8AA53" wp14:editId="64A3F3B9">
            <wp:extent cx="5756910" cy="2711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407" w:rsidRPr="00570E50" w:rsidSect="00C26731">
      <w:pgSz w:w="11907" w:h="16840" w:code="9"/>
      <w:pgMar w:top="1134" w:right="1134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08363" w14:textId="77777777" w:rsidR="00136D2C" w:rsidRDefault="00136D2C">
      <w:r>
        <w:separator/>
      </w:r>
    </w:p>
  </w:endnote>
  <w:endnote w:type="continuationSeparator" w:id="0">
    <w:p w14:paraId="0A507DDD" w14:textId="77777777" w:rsidR="00136D2C" w:rsidRDefault="0013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Swis721 BlkEx BT">
    <w:panose1 w:val="020B0907040502030204"/>
    <w:charset w:val="00"/>
    <w:family w:val="swiss"/>
    <w:pitch w:val="variable"/>
    <w:sig w:usb0="00000087" w:usb1="00000000" w:usb2="00000000" w:usb3="00000000" w:csb0="0000001B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8F17E" w14:textId="77777777" w:rsidR="00387AFE" w:rsidRDefault="00387A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E525D9" w14:textId="77777777" w:rsidR="00387AFE" w:rsidRDefault="00387A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98BDF" w14:textId="77777777" w:rsidR="00387AFE" w:rsidRDefault="00387AFE">
    <w:pPr>
      <w:pStyle w:val="Footer"/>
      <w:rPr>
        <w:sz w:val="22"/>
      </w:rPr>
    </w:pPr>
  </w:p>
  <w:p w14:paraId="5E77F095" w14:textId="77777777" w:rsidR="00387AFE" w:rsidRDefault="00387A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2CEA3" w14:textId="77777777" w:rsidR="00387AFE" w:rsidRDefault="00387AFE">
    <w:pPr>
      <w:pStyle w:val="Footer"/>
      <w:rPr>
        <w:sz w:val="22"/>
      </w:rPr>
    </w:pPr>
    <w:r>
      <w:rPr>
        <w:rStyle w:val="PageNumber"/>
        <w:sz w:val="16"/>
      </w:rPr>
      <w:tab/>
    </w:r>
  </w:p>
  <w:p w14:paraId="750E1795" w14:textId="77777777" w:rsidR="00387AFE" w:rsidRPr="00791673" w:rsidRDefault="00387AFE" w:rsidP="008940A4">
    <w:pPr>
      <w:pStyle w:val="Footer"/>
      <w:framePr w:h="226" w:hRule="exact" w:wrap="around" w:vAnchor="text" w:hAnchor="page" w:x="1801" w:y="91"/>
      <w:shd w:val="solid" w:color="FFFFFF" w:fill="FFFFFF"/>
      <w:rPr>
        <w:rFonts w:ascii="Arial" w:hAnsi="Arial" w:cs="Arial"/>
        <w:sz w:val="16"/>
        <w:szCs w:val="16"/>
      </w:rPr>
    </w:pPr>
  </w:p>
  <w:p w14:paraId="38AB9D33" w14:textId="0F674661" w:rsidR="00387AFE" w:rsidRPr="00330094" w:rsidRDefault="00387AFE" w:rsidP="008940A4">
    <w:pPr>
      <w:pStyle w:val="Footer"/>
      <w:framePr w:h="226" w:hRule="exact" w:wrap="around" w:vAnchor="text" w:hAnchor="page" w:x="11161" w:y="91"/>
      <w:rPr>
        <w:rStyle w:val="PageNumber"/>
        <w:sz w:val="20"/>
      </w:rPr>
    </w:pPr>
    <w:r w:rsidRPr="00330094">
      <w:rPr>
        <w:rStyle w:val="PageNumber"/>
        <w:sz w:val="20"/>
      </w:rPr>
      <w:fldChar w:fldCharType="begin"/>
    </w:r>
    <w:r w:rsidRPr="00330094">
      <w:rPr>
        <w:rStyle w:val="PageNumber"/>
        <w:sz w:val="20"/>
      </w:rPr>
      <w:instrText xml:space="preserve">PAGE  </w:instrText>
    </w:r>
    <w:r w:rsidRPr="00330094">
      <w:rPr>
        <w:rStyle w:val="PageNumber"/>
        <w:sz w:val="20"/>
      </w:rPr>
      <w:fldChar w:fldCharType="separate"/>
    </w:r>
    <w:r w:rsidR="005070D1">
      <w:rPr>
        <w:rStyle w:val="PageNumber"/>
        <w:noProof/>
        <w:sz w:val="20"/>
      </w:rPr>
      <w:t>2</w:t>
    </w:r>
    <w:r w:rsidRPr="00330094">
      <w:rPr>
        <w:rStyle w:val="PageNumber"/>
        <w:sz w:val="20"/>
      </w:rPr>
      <w:fldChar w:fldCharType="end"/>
    </w:r>
    <w:r w:rsidRPr="00330094">
      <w:rPr>
        <w:rStyle w:val="PageNumber"/>
        <w:sz w:val="20"/>
      </w:rPr>
      <w:t>/</w:t>
    </w:r>
    <w:r w:rsidRPr="00330094">
      <w:rPr>
        <w:rStyle w:val="PageNumber"/>
        <w:sz w:val="20"/>
      </w:rPr>
      <w:fldChar w:fldCharType="begin"/>
    </w:r>
    <w:r w:rsidRPr="00330094">
      <w:rPr>
        <w:rStyle w:val="PageNumber"/>
        <w:sz w:val="20"/>
      </w:rPr>
      <w:instrText xml:space="preserve"> NUMPAGES </w:instrText>
    </w:r>
    <w:r w:rsidRPr="00330094">
      <w:rPr>
        <w:rStyle w:val="PageNumber"/>
        <w:sz w:val="20"/>
      </w:rPr>
      <w:fldChar w:fldCharType="separate"/>
    </w:r>
    <w:r w:rsidR="005070D1">
      <w:rPr>
        <w:rStyle w:val="PageNumber"/>
        <w:noProof/>
        <w:sz w:val="20"/>
      </w:rPr>
      <w:t>20</w:t>
    </w:r>
    <w:r w:rsidRPr="00330094">
      <w:rPr>
        <w:rStyle w:val="PageNumber"/>
        <w:sz w:val="20"/>
      </w:rPr>
      <w:fldChar w:fldCharType="end"/>
    </w:r>
  </w:p>
  <w:p w14:paraId="2ABA80ED" w14:textId="77777777" w:rsidR="00387AFE" w:rsidRPr="00330094" w:rsidRDefault="00387AFE" w:rsidP="008940A4">
    <w:pPr>
      <w:pStyle w:val="Footer"/>
      <w:pBdr>
        <w:top w:val="single" w:sz="4" w:space="1" w:color="auto"/>
      </w:pBdr>
      <w:tabs>
        <w:tab w:val="clear" w:pos="8640"/>
        <w:tab w:val="right" w:pos="8364"/>
      </w:tabs>
      <w:rPr>
        <w:sz w:val="20"/>
      </w:rPr>
    </w:pPr>
    <w:r w:rsidRPr="00330094">
      <w:rPr>
        <w:rStyle w:val="PageNumber"/>
        <w:sz w:val="20"/>
      </w:rPr>
      <w:t>.</w:t>
    </w:r>
    <w:r w:rsidRPr="00330094">
      <w:rPr>
        <w:i/>
        <w:sz w:val="20"/>
      </w:rPr>
      <w:t xml:space="preserve"> </w:t>
    </w:r>
    <w:bookmarkStart w:id="7" w:name="OLE_LINK1"/>
    <w:bookmarkStart w:id="8" w:name="OLE_LINK2"/>
    <w:bookmarkStart w:id="9" w:name="OLE_LINK5"/>
    <w:bookmarkStart w:id="10" w:name="OLE_LINK3"/>
    <w:bookmarkStart w:id="11" w:name="OLE_LINK4"/>
    <w:bookmarkStart w:id="12" w:name="_Hlk464484343"/>
    <w:r w:rsidRPr="00330094">
      <w:rPr>
        <w:i/>
        <w:sz w:val="20"/>
      </w:rPr>
      <w:t>Công ty Cổ phần Tin học Viễn thông Petrolimex</w:t>
    </w:r>
    <w:bookmarkEnd w:id="7"/>
    <w:bookmarkEnd w:id="8"/>
    <w:bookmarkEnd w:id="9"/>
    <w:r w:rsidRPr="00330094">
      <w:rPr>
        <w:rStyle w:val="PageNumber"/>
        <w:sz w:val="20"/>
      </w:rPr>
      <w:tab/>
    </w:r>
    <w:r w:rsidRPr="00330094">
      <w:rPr>
        <w:rStyle w:val="PageNumber"/>
        <w:sz w:val="20"/>
      </w:rPr>
      <w:tab/>
    </w:r>
    <w:bookmarkEnd w:id="10"/>
    <w:bookmarkEnd w:id="11"/>
    <w:bookmarkEnd w:id="12"/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DD512" w14:textId="3C335DCB" w:rsidR="00387AFE" w:rsidRPr="00B064DB" w:rsidRDefault="00387AFE" w:rsidP="00B064DB">
    <w:pPr>
      <w:pStyle w:val="Footer"/>
      <w:shd w:val="solid" w:color="FFFFFF" w:fill="FFFFFF"/>
      <w:tabs>
        <w:tab w:val="clear" w:pos="8640"/>
        <w:tab w:val="right" w:pos="9720"/>
      </w:tabs>
      <w:rPr>
        <w:rFonts w:ascii="Arial" w:hAnsi="Arial" w:cs="Arial"/>
        <w:sz w:val="20"/>
      </w:rPr>
    </w:pPr>
    <w:r w:rsidRPr="00B064DB">
      <w:rPr>
        <w:rFonts w:ascii="Arial" w:hAnsi="Arial" w:cs="Arial"/>
        <w:sz w:val="16"/>
        <w:szCs w:val="16"/>
      </w:rPr>
      <w:tab/>
    </w:r>
    <w:r w:rsidRPr="00B064DB">
      <w:rPr>
        <w:rFonts w:ascii="Arial" w:hAnsi="Arial" w:cs="Arial"/>
        <w:sz w:val="16"/>
        <w:szCs w:val="16"/>
      </w:rPr>
      <w:tab/>
    </w:r>
    <w:r w:rsidRPr="00B064DB">
      <w:rPr>
        <w:rStyle w:val="PageNumber"/>
        <w:rFonts w:ascii="Arial" w:hAnsi="Arial" w:cs="Arial"/>
        <w:sz w:val="20"/>
      </w:rPr>
      <w:fldChar w:fldCharType="begin"/>
    </w:r>
    <w:r w:rsidRPr="00B064DB">
      <w:rPr>
        <w:rStyle w:val="PageNumber"/>
        <w:rFonts w:ascii="Arial" w:hAnsi="Arial" w:cs="Arial"/>
        <w:sz w:val="20"/>
      </w:rPr>
      <w:instrText xml:space="preserve"> PAGE </w:instrText>
    </w:r>
    <w:r w:rsidRPr="00B064DB">
      <w:rPr>
        <w:rStyle w:val="PageNumber"/>
        <w:rFonts w:ascii="Arial" w:hAnsi="Arial" w:cs="Arial"/>
        <w:sz w:val="20"/>
      </w:rPr>
      <w:fldChar w:fldCharType="separate"/>
    </w:r>
    <w:r w:rsidR="005070D1">
      <w:rPr>
        <w:rStyle w:val="PageNumber"/>
        <w:rFonts w:ascii="Arial" w:hAnsi="Arial" w:cs="Arial"/>
        <w:noProof/>
        <w:sz w:val="20"/>
      </w:rPr>
      <w:t>20</w:t>
    </w:r>
    <w:r w:rsidRPr="00B064DB">
      <w:rPr>
        <w:rStyle w:val="PageNumber"/>
        <w:rFonts w:ascii="Arial" w:hAnsi="Arial" w:cs="Arial"/>
        <w:sz w:val="20"/>
      </w:rPr>
      <w:fldChar w:fldCharType="end"/>
    </w:r>
    <w:r w:rsidRPr="00B064DB">
      <w:rPr>
        <w:rStyle w:val="PageNumber"/>
        <w:rFonts w:ascii="Arial" w:hAnsi="Arial" w:cs="Arial"/>
        <w:sz w:val="20"/>
      </w:rPr>
      <w:t>/</w:t>
    </w:r>
    <w:r w:rsidRPr="00B064DB">
      <w:rPr>
        <w:rStyle w:val="PageNumber"/>
        <w:rFonts w:ascii="Arial" w:hAnsi="Arial" w:cs="Arial"/>
        <w:sz w:val="20"/>
      </w:rPr>
      <w:fldChar w:fldCharType="begin"/>
    </w:r>
    <w:r w:rsidRPr="00B064DB">
      <w:rPr>
        <w:rStyle w:val="PageNumber"/>
        <w:rFonts w:ascii="Arial" w:hAnsi="Arial" w:cs="Arial"/>
        <w:sz w:val="20"/>
      </w:rPr>
      <w:instrText xml:space="preserve"> NUMPAGES </w:instrText>
    </w:r>
    <w:r w:rsidRPr="00B064DB">
      <w:rPr>
        <w:rStyle w:val="PageNumber"/>
        <w:rFonts w:ascii="Arial" w:hAnsi="Arial" w:cs="Arial"/>
        <w:sz w:val="20"/>
      </w:rPr>
      <w:fldChar w:fldCharType="separate"/>
    </w:r>
    <w:r w:rsidR="005070D1">
      <w:rPr>
        <w:rStyle w:val="PageNumber"/>
        <w:rFonts w:ascii="Arial" w:hAnsi="Arial" w:cs="Arial"/>
        <w:noProof/>
        <w:sz w:val="20"/>
      </w:rPr>
      <w:t>20</w:t>
    </w:r>
    <w:r w:rsidRPr="00B064DB">
      <w:rPr>
        <w:rStyle w:val="PageNumber"/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80FE1" w14:textId="77777777" w:rsidR="00136D2C" w:rsidRDefault="00136D2C">
      <w:r>
        <w:separator/>
      </w:r>
    </w:p>
  </w:footnote>
  <w:footnote w:type="continuationSeparator" w:id="0">
    <w:p w14:paraId="1B7EB1D1" w14:textId="77777777" w:rsidR="00136D2C" w:rsidRDefault="00136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035C3" w14:textId="77777777" w:rsidR="00387AFE" w:rsidRPr="00F64267" w:rsidRDefault="00387AFE" w:rsidP="006F21D0">
    <w:pPr>
      <w:pStyle w:val="Footer"/>
      <w:framePr w:w="1452" w:hSpace="187" w:wrap="around" w:vAnchor="text" w:hAnchor="page" w:x="10071" w:y="1"/>
      <w:rPr>
        <w:sz w:val="20"/>
      </w:rPr>
    </w:pPr>
  </w:p>
  <w:bookmarkStart w:id="4" w:name="OLE_LINK6"/>
  <w:bookmarkStart w:id="5" w:name="OLE_LINK7"/>
  <w:bookmarkStart w:id="6" w:name="_Hlk464484440"/>
  <w:p w14:paraId="152B67EA" w14:textId="01BCD074" w:rsidR="00387AFE" w:rsidRPr="00330094" w:rsidRDefault="00387AFE" w:rsidP="00D438C1">
    <w:pPr>
      <w:rPr>
        <w:i/>
        <w:sz w:val="20"/>
        <w:szCs w:val="20"/>
      </w:rPr>
    </w:pPr>
    <w:r w:rsidRPr="00330094">
      <w:rPr>
        <w:i/>
        <w:sz w:val="20"/>
        <w:szCs w:val="20"/>
      </w:rPr>
      <w:fldChar w:fldCharType="begin"/>
    </w:r>
    <w:r w:rsidRPr="00330094">
      <w:rPr>
        <w:i/>
        <w:sz w:val="20"/>
        <w:szCs w:val="20"/>
      </w:rPr>
      <w:instrText xml:space="preserve"> REF ProjectCode \h  \* MERGEFORMAT </w:instrText>
    </w:r>
    <w:r w:rsidRPr="00330094">
      <w:rPr>
        <w:i/>
        <w:sz w:val="20"/>
        <w:szCs w:val="20"/>
      </w:rPr>
    </w:r>
    <w:r w:rsidRPr="00330094">
      <w:rPr>
        <w:i/>
        <w:sz w:val="20"/>
        <w:szCs w:val="20"/>
      </w:rPr>
      <w:fldChar w:fldCharType="separate"/>
    </w:r>
    <w:r>
      <w:rPr>
        <w:i/>
        <w:sz w:val="20"/>
        <w:szCs w:val="20"/>
      </w:rPr>
      <w:t>PLX</w:t>
    </w:r>
    <w:r w:rsidRPr="00330094">
      <w:rPr>
        <w:i/>
        <w:sz w:val="20"/>
        <w:szCs w:val="20"/>
        <w:lang w:val="vi-VN"/>
      </w:rPr>
      <w:t>-E</w:t>
    </w:r>
    <w:r>
      <w:rPr>
        <w:i/>
        <w:sz w:val="20"/>
        <w:szCs w:val="20"/>
      </w:rPr>
      <w:t>GAS</w:t>
    </w:r>
    <w:r w:rsidRPr="00330094">
      <w:rPr>
        <w:i/>
        <w:sz w:val="20"/>
        <w:szCs w:val="20"/>
      </w:rPr>
      <w:t xml:space="preserve"> </w:t>
    </w:r>
    <w:r w:rsidRPr="00330094">
      <w:rPr>
        <w:i/>
        <w:sz w:val="20"/>
        <w:szCs w:val="20"/>
      </w:rPr>
      <w:fldChar w:fldCharType="end"/>
    </w:r>
    <w:r>
      <w:rPr>
        <w:i/>
        <w:sz w:val="20"/>
        <w:szCs w:val="20"/>
      </w:rPr>
      <w:t>–</w:t>
    </w:r>
    <w:r w:rsidRPr="00330094">
      <w:rPr>
        <w:i/>
        <w:sz w:val="20"/>
        <w:szCs w:val="20"/>
      </w:rPr>
      <w:t xml:space="preserve"> </w:t>
    </w:r>
    <w:r w:rsidRPr="00330094">
      <w:rPr>
        <w:i/>
        <w:sz w:val="20"/>
        <w:szCs w:val="20"/>
      </w:rPr>
      <w:fldChar w:fldCharType="begin"/>
    </w:r>
    <w:r w:rsidRPr="00330094">
      <w:rPr>
        <w:i/>
        <w:sz w:val="20"/>
        <w:szCs w:val="20"/>
      </w:rPr>
      <w:instrText xml:space="preserve"> REF  DocTitle  \* MERGEFORMAT </w:instrText>
    </w:r>
    <w:r w:rsidRPr="00330094">
      <w:rPr>
        <w:i/>
        <w:sz w:val="20"/>
        <w:szCs w:val="20"/>
      </w:rPr>
      <w:fldChar w:fldCharType="separate"/>
    </w:r>
    <w:r>
      <w:rPr>
        <w:i/>
        <w:sz w:val="20"/>
        <w:szCs w:val="20"/>
      </w:rPr>
      <w:t>Hướng dẫn cài đặt</w:t>
    </w:r>
  </w:p>
  <w:p w14:paraId="3D3E290A" w14:textId="77777777" w:rsidR="00387AFE" w:rsidRDefault="00387AFE" w:rsidP="00883D4E">
    <w:pPr>
      <w:pStyle w:val="Footer"/>
      <w:pBdr>
        <w:top w:val="single" w:sz="4" w:space="0" w:color="auto"/>
      </w:pBdr>
      <w:tabs>
        <w:tab w:val="clear" w:pos="8640"/>
        <w:tab w:val="right" w:pos="8364"/>
      </w:tabs>
    </w:pPr>
    <w:r w:rsidRPr="00330094">
      <w:rPr>
        <w:i/>
        <w:sz w:val="20"/>
      </w:rPr>
      <w:fldChar w:fldCharType="end"/>
    </w:r>
    <w:r>
      <w:rPr>
        <w:sz w:val="20"/>
      </w:rPr>
      <w:t xml:space="preserve"> </w:t>
    </w:r>
    <w:bookmarkEnd w:id="4"/>
    <w:bookmarkEnd w:id="5"/>
    <w:bookmarkEnd w:id="6"/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3A914" w14:textId="42D7540C" w:rsidR="00387AFE" w:rsidRPr="00330094" w:rsidRDefault="00387AFE" w:rsidP="00330094">
    <w:pPr>
      <w:rPr>
        <w:i/>
        <w:sz w:val="20"/>
        <w:szCs w:val="20"/>
      </w:rPr>
    </w:pPr>
    <w:r w:rsidRPr="00330094">
      <w:rPr>
        <w:i/>
        <w:sz w:val="20"/>
        <w:szCs w:val="20"/>
      </w:rPr>
      <w:fldChar w:fldCharType="begin"/>
    </w:r>
    <w:r w:rsidRPr="00330094">
      <w:rPr>
        <w:i/>
        <w:sz w:val="20"/>
        <w:szCs w:val="20"/>
      </w:rPr>
      <w:instrText xml:space="preserve"> REF ProjectCode \h  \* MERGEFORMAT </w:instrText>
    </w:r>
    <w:r w:rsidRPr="00330094">
      <w:rPr>
        <w:i/>
        <w:sz w:val="20"/>
        <w:szCs w:val="20"/>
      </w:rPr>
    </w:r>
    <w:r w:rsidRPr="00330094">
      <w:rPr>
        <w:i/>
        <w:sz w:val="20"/>
        <w:szCs w:val="20"/>
      </w:rPr>
      <w:fldChar w:fldCharType="separate"/>
    </w:r>
    <w:r>
      <w:rPr>
        <w:i/>
        <w:sz w:val="20"/>
        <w:szCs w:val="20"/>
      </w:rPr>
      <w:t>PLX</w:t>
    </w:r>
    <w:r w:rsidRPr="00330094">
      <w:rPr>
        <w:i/>
        <w:sz w:val="20"/>
        <w:szCs w:val="20"/>
        <w:lang w:val="vi-VN"/>
      </w:rPr>
      <w:t>-E</w:t>
    </w:r>
    <w:r>
      <w:rPr>
        <w:i/>
        <w:sz w:val="20"/>
        <w:szCs w:val="20"/>
      </w:rPr>
      <w:t>GAS</w:t>
    </w:r>
    <w:r w:rsidRPr="00330094">
      <w:rPr>
        <w:i/>
        <w:sz w:val="20"/>
        <w:szCs w:val="20"/>
      </w:rPr>
      <w:t xml:space="preserve"> </w:t>
    </w:r>
    <w:r w:rsidRPr="00330094">
      <w:rPr>
        <w:i/>
        <w:sz w:val="20"/>
        <w:szCs w:val="20"/>
      </w:rPr>
      <w:fldChar w:fldCharType="end"/>
    </w:r>
    <w:r>
      <w:rPr>
        <w:i/>
        <w:sz w:val="20"/>
        <w:szCs w:val="20"/>
      </w:rPr>
      <w:t>–</w:t>
    </w:r>
    <w:r w:rsidRPr="00330094">
      <w:rPr>
        <w:i/>
        <w:sz w:val="20"/>
        <w:szCs w:val="20"/>
      </w:rPr>
      <w:t xml:space="preserve"> </w:t>
    </w:r>
    <w:r w:rsidRPr="00330094">
      <w:rPr>
        <w:i/>
        <w:sz w:val="20"/>
        <w:szCs w:val="20"/>
      </w:rPr>
      <w:fldChar w:fldCharType="begin"/>
    </w:r>
    <w:r w:rsidRPr="00330094">
      <w:rPr>
        <w:i/>
        <w:sz w:val="20"/>
        <w:szCs w:val="20"/>
      </w:rPr>
      <w:instrText xml:space="preserve"> REF  DocTitle  \* MERGEFORMAT </w:instrText>
    </w:r>
    <w:r w:rsidRPr="00330094">
      <w:rPr>
        <w:i/>
        <w:sz w:val="20"/>
        <w:szCs w:val="20"/>
      </w:rPr>
      <w:fldChar w:fldCharType="separate"/>
    </w:r>
    <w:r>
      <w:rPr>
        <w:i/>
        <w:sz w:val="20"/>
        <w:szCs w:val="20"/>
      </w:rPr>
      <w:t>Hướng dẫn</w:t>
    </w:r>
    <w:r w:rsidRPr="00330094">
      <w:rPr>
        <w:i/>
        <w:sz w:val="20"/>
        <w:szCs w:val="20"/>
      </w:rPr>
      <w:t xml:space="preserve"> </w:t>
    </w:r>
    <w:r>
      <w:rPr>
        <w:i/>
        <w:sz w:val="20"/>
        <w:szCs w:val="20"/>
      </w:rPr>
      <w:t>cài đặt</w:t>
    </w:r>
  </w:p>
  <w:p w14:paraId="446A5F00" w14:textId="77777777" w:rsidR="00387AFE" w:rsidRPr="00330094" w:rsidRDefault="00387AFE" w:rsidP="00330094">
    <w:pPr>
      <w:pStyle w:val="Footer"/>
      <w:pBdr>
        <w:top w:val="single" w:sz="4" w:space="0" w:color="auto"/>
      </w:pBdr>
      <w:tabs>
        <w:tab w:val="clear" w:pos="8640"/>
        <w:tab w:val="right" w:pos="8364"/>
      </w:tabs>
    </w:pPr>
    <w:r w:rsidRPr="00330094">
      <w:rPr>
        <w:i/>
        <w:sz w:val="20"/>
      </w:rPr>
      <w:fldChar w:fldCharType="end"/>
    </w: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04C159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i w:val="0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549761B"/>
    <w:multiLevelType w:val="hybridMultilevel"/>
    <w:tmpl w:val="045E02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6111"/>
    <w:multiLevelType w:val="hybridMultilevel"/>
    <w:tmpl w:val="BE80B4C2"/>
    <w:lvl w:ilvl="0" w:tplc="620E1A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E37D84"/>
    <w:multiLevelType w:val="multilevel"/>
    <w:tmpl w:val="1320F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EC3B33"/>
    <w:multiLevelType w:val="multilevel"/>
    <w:tmpl w:val="E6FE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470B58"/>
    <w:multiLevelType w:val="hybridMultilevel"/>
    <w:tmpl w:val="34CA8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E316D"/>
    <w:multiLevelType w:val="hybridMultilevel"/>
    <w:tmpl w:val="A6849818"/>
    <w:lvl w:ilvl="0" w:tplc="4644F4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11B24"/>
    <w:multiLevelType w:val="hybridMultilevel"/>
    <w:tmpl w:val="E02A564A"/>
    <w:lvl w:ilvl="0" w:tplc="4644F4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C4BE4"/>
    <w:multiLevelType w:val="hybridMultilevel"/>
    <w:tmpl w:val="7C06745A"/>
    <w:lvl w:ilvl="0" w:tplc="F06C1D46">
      <w:start w:val="1"/>
      <w:numFmt w:val="decimal"/>
      <w:pStyle w:val="TableNo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3D634B08"/>
    <w:multiLevelType w:val="hybridMultilevel"/>
    <w:tmpl w:val="045E0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B704A"/>
    <w:multiLevelType w:val="hybridMultilevel"/>
    <w:tmpl w:val="0248D50A"/>
    <w:lvl w:ilvl="0" w:tplc="4644F4E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FED616E4">
      <w:start w:val="1"/>
      <w:numFmt w:val="bullet"/>
      <w:lvlText w:val="+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552788"/>
    <w:multiLevelType w:val="hybridMultilevel"/>
    <w:tmpl w:val="69380F1A"/>
    <w:lvl w:ilvl="0" w:tplc="4644F4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84404"/>
    <w:multiLevelType w:val="hybridMultilevel"/>
    <w:tmpl w:val="6CCC4948"/>
    <w:lvl w:ilvl="0" w:tplc="FFFFFFFF">
      <w:start w:val="1"/>
      <w:numFmt w:val="decimal"/>
      <w:pStyle w:val="TableBullet"/>
      <w:lvlText w:val="%1."/>
      <w:lvlJc w:val="left"/>
      <w:pPr>
        <w:tabs>
          <w:tab w:val="num" w:pos="432"/>
        </w:tabs>
        <w:ind w:left="432" w:hanging="418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BB7563"/>
    <w:multiLevelType w:val="singleLevel"/>
    <w:tmpl w:val="C5B8DBD0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14" w15:restartNumberingAfterBreak="0">
    <w:nsid w:val="771707A5"/>
    <w:multiLevelType w:val="multilevel"/>
    <w:tmpl w:val="D780E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DA26AA"/>
    <w:multiLevelType w:val="hybridMultilevel"/>
    <w:tmpl w:val="5B3A47C0"/>
    <w:lvl w:ilvl="0" w:tplc="FFFFFFFF">
      <w:start w:val="1"/>
      <w:numFmt w:val="bullet"/>
      <w:pStyle w:val="Minus2"/>
      <w:lvlText w:val="-"/>
      <w:lvlJc w:val="left"/>
      <w:pPr>
        <w:tabs>
          <w:tab w:val="num" w:pos="720"/>
        </w:tabs>
        <w:ind w:left="720" w:hanging="360"/>
      </w:pPr>
      <w:rPr>
        <w:rFonts w:ascii="VNI-Times" w:hAnsi="VNI-Times" w:hint="default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777DA"/>
    <w:multiLevelType w:val="singleLevel"/>
    <w:tmpl w:val="0A7A50D6"/>
    <w:lvl w:ilvl="0">
      <w:start w:val="1"/>
      <w:numFmt w:val="bullet"/>
      <w:pStyle w:val="Bullet2"/>
      <w:lvlText w:val="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12"/>
  </w:num>
  <w:num w:numId="5">
    <w:abstractNumId w:val="8"/>
    <w:lvlOverride w:ilvl="0">
      <w:startOverride w:val="1"/>
    </w:lvlOverride>
  </w:num>
  <w:num w:numId="6">
    <w:abstractNumId w:val="15"/>
  </w:num>
  <w:num w:numId="7">
    <w:abstractNumId w:val="10"/>
  </w:num>
  <w:num w:numId="8">
    <w:abstractNumId w:val="14"/>
  </w:num>
  <w:num w:numId="9">
    <w:abstractNumId w:val="9"/>
  </w:num>
  <w:num w:numId="10">
    <w:abstractNumId w:val="2"/>
  </w:num>
  <w:num w:numId="11">
    <w:abstractNumId w:val="6"/>
  </w:num>
  <w:num w:numId="12">
    <w:abstractNumId w:val="0"/>
  </w:num>
  <w:num w:numId="13">
    <w:abstractNumId w:val="7"/>
  </w:num>
  <w:num w:numId="14">
    <w:abstractNumId w:val="0"/>
  </w:num>
  <w:num w:numId="15">
    <w:abstractNumId w:val="11"/>
  </w:num>
  <w:num w:numId="16">
    <w:abstractNumId w:val="0"/>
  </w:num>
  <w:num w:numId="17">
    <w:abstractNumId w:val="1"/>
  </w:num>
  <w:num w:numId="18">
    <w:abstractNumId w:val="0"/>
  </w:num>
  <w:num w:numId="19">
    <w:abstractNumId w:val="0"/>
  </w:num>
  <w:num w:numId="20">
    <w:abstractNumId w:val="4"/>
  </w:num>
  <w:num w:numId="21">
    <w:abstractNumId w:val="3"/>
  </w:num>
  <w:num w:numId="22">
    <w:abstractNumId w:val="5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hideSpellingErrors/>
  <w:hideGrammaticalError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US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F5B"/>
    <w:rsid w:val="00006B44"/>
    <w:rsid w:val="0001016E"/>
    <w:rsid w:val="00010EB2"/>
    <w:rsid w:val="0001409A"/>
    <w:rsid w:val="0001505A"/>
    <w:rsid w:val="00016953"/>
    <w:rsid w:val="00021A17"/>
    <w:rsid w:val="00032D66"/>
    <w:rsid w:val="00033615"/>
    <w:rsid w:val="00034A32"/>
    <w:rsid w:val="00037B53"/>
    <w:rsid w:val="00037EF0"/>
    <w:rsid w:val="00040BCB"/>
    <w:rsid w:val="00042BD1"/>
    <w:rsid w:val="00043756"/>
    <w:rsid w:val="00043AAD"/>
    <w:rsid w:val="00050C82"/>
    <w:rsid w:val="00050E5B"/>
    <w:rsid w:val="0005291A"/>
    <w:rsid w:val="000633F6"/>
    <w:rsid w:val="000657EE"/>
    <w:rsid w:val="0006664A"/>
    <w:rsid w:val="0006706A"/>
    <w:rsid w:val="00070947"/>
    <w:rsid w:val="000709CC"/>
    <w:rsid w:val="00073F57"/>
    <w:rsid w:val="00075AC0"/>
    <w:rsid w:val="00080398"/>
    <w:rsid w:val="00084F2A"/>
    <w:rsid w:val="00094950"/>
    <w:rsid w:val="000A133C"/>
    <w:rsid w:val="000A5CFE"/>
    <w:rsid w:val="000A6695"/>
    <w:rsid w:val="000A6816"/>
    <w:rsid w:val="000A6D77"/>
    <w:rsid w:val="000B0956"/>
    <w:rsid w:val="000B1538"/>
    <w:rsid w:val="000C0859"/>
    <w:rsid w:val="000C6CCA"/>
    <w:rsid w:val="000D37DC"/>
    <w:rsid w:val="000D6009"/>
    <w:rsid w:val="000D6D2F"/>
    <w:rsid w:val="000D759C"/>
    <w:rsid w:val="000E26ED"/>
    <w:rsid w:val="000E444F"/>
    <w:rsid w:val="000E721B"/>
    <w:rsid w:val="000F02AE"/>
    <w:rsid w:val="000F0E52"/>
    <w:rsid w:val="000F35D4"/>
    <w:rsid w:val="000F3B99"/>
    <w:rsid w:val="001013FD"/>
    <w:rsid w:val="00101B96"/>
    <w:rsid w:val="00102533"/>
    <w:rsid w:val="001051B6"/>
    <w:rsid w:val="0010621E"/>
    <w:rsid w:val="001079F3"/>
    <w:rsid w:val="00112D30"/>
    <w:rsid w:val="00116102"/>
    <w:rsid w:val="00121304"/>
    <w:rsid w:val="00123A06"/>
    <w:rsid w:val="00130AAC"/>
    <w:rsid w:val="00132E43"/>
    <w:rsid w:val="00133472"/>
    <w:rsid w:val="00136D2C"/>
    <w:rsid w:val="00143324"/>
    <w:rsid w:val="001468BF"/>
    <w:rsid w:val="001524D6"/>
    <w:rsid w:val="00152B6B"/>
    <w:rsid w:val="0015447C"/>
    <w:rsid w:val="001567EB"/>
    <w:rsid w:val="00156E76"/>
    <w:rsid w:val="00161475"/>
    <w:rsid w:val="00162C8A"/>
    <w:rsid w:val="00170E3E"/>
    <w:rsid w:val="001715D1"/>
    <w:rsid w:val="001730F4"/>
    <w:rsid w:val="00174831"/>
    <w:rsid w:val="00174898"/>
    <w:rsid w:val="00177EFF"/>
    <w:rsid w:val="00180452"/>
    <w:rsid w:val="00180A48"/>
    <w:rsid w:val="00181BA1"/>
    <w:rsid w:val="001822A4"/>
    <w:rsid w:val="001879F2"/>
    <w:rsid w:val="00190D89"/>
    <w:rsid w:val="001979BA"/>
    <w:rsid w:val="001A26C1"/>
    <w:rsid w:val="001A462D"/>
    <w:rsid w:val="001A47D6"/>
    <w:rsid w:val="001A5A18"/>
    <w:rsid w:val="001A5F48"/>
    <w:rsid w:val="001A7D8F"/>
    <w:rsid w:val="001B1881"/>
    <w:rsid w:val="001B40FE"/>
    <w:rsid w:val="001B5EEB"/>
    <w:rsid w:val="001C37D0"/>
    <w:rsid w:val="001C5D36"/>
    <w:rsid w:val="001C7AC2"/>
    <w:rsid w:val="001D18E3"/>
    <w:rsid w:val="001D30C0"/>
    <w:rsid w:val="001D3BC7"/>
    <w:rsid w:val="001D4A47"/>
    <w:rsid w:val="001D71F8"/>
    <w:rsid w:val="001F1B16"/>
    <w:rsid w:val="001F37A1"/>
    <w:rsid w:val="001F4C1F"/>
    <w:rsid w:val="002005CF"/>
    <w:rsid w:val="0020121A"/>
    <w:rsid w:val="00203A5A"/>
    <w:rsid w:val="0020583D"/>
    <w:rsid w:val="00205A98"/>
    <w:rsid w:val="00215A3D"/>
    <w:rsid w:val="00224E88"/>
    <w:rsid w:val="00233242"/>
    <w:rsid w:val="002405EE"/>
    <w:rsid w:val="00243EDC"/>
    <w:rsid w:val="00246C45"/>
    <w:rsid w:val="00250D97"/>
    <w:rsid w:val="00256C5B"/>
    <w:rsid w:val="00260F8B"/>
    <w:rsid w:val="00265721"/>
    <w:rsid w:val="0027205A"/>
    <w:rsid w:val="00273B4C"/>
    <w:rsid w:val="002A01F3"/>
    <w:rsid w:val="002A088D"/>
    <w:rsid w:val="002A32D5"/>
    <w:rsid w:val="002A6D6B"/>
    <w:rsid w:val="002A73E4"/>
    <w:rsid w:val="002A7860"/>
    <w:rsid w:val="002B08A9"/>
    <w:rsid w:val="002C1BD7"/>
    <w:rsid w:val="002C55B0"/>
    <w:rsid w:val="002D3632"/>
    <w:rsid w:val="002E02DF"/>
    <w:rsid w:val="002E54F6"/>
    <w:rsid w:val="002E694D"/>
    <w:rsid w:val="002F0638"/>
    <w:rsid w:val="002F1395"/>
    <w:rsid w:val="002F180A"/>
    <w:rsid w:val="002F1A2B"/>
    <w:rsid w:val="002F5CE4"/>
    <w:rsid w:val="00303016"/>
    <w:rsid w:val="0030566E"/>
    <w:rsid w:val="00311905"/>
    <w:rsid w:val="00311A6A"/>
    <w:rsid w:val="0032339E"/>
    <w:rsid w:val="00327F1F"/>
    <w:rsid w:val="00330094"/>
    <w:rsid w:val="00331159"/>
    <w:rsid w:val="00336B8E"/>
    <w:rsid w:val="003443E3"/>
    <w:rsid w:val="0035187A"/>
    <w:rsid w:val="00351AD2"/>
    <w:rsid w:val="00360B8E"/>
    <w:rsid w:val="00362F8A"/>
    <w:rsid w:val="00365743"/>
    <w:rsid w:val="00365811"/>
    <w:rsid w:val="00371C4C"/>
    <w:rsid w:val="00382D0B"/>
    <w:rsid w:val="003875BC"/>
    <w:rsid w:val="00387AFE"/>
    <w:rsid w:val="003A0904"/>
    <w:rsid w:val="003A3D5B"/>
    <w:rsid w:val="003A5E42"/>
    <w:rsid w:val="003A759C"/>
    <w:rsid w:val="003B3704"/>
    <w:rsid w:val="003C1028"/>
    <w:rsid w:val="003C480A"/>
    <w:rsid w:val="003D60F8"/>
    <w:rsid w:val="003E19ED"/>
    <w:rsid w:val="003E5495"/>
    <w:rsid w:val="003E5F5D"/>
    <w:rsid w:val="003E7F60"/>
    <w:rsid w:val="003F0DE1"/>
    <w:rsid w:val="003F2529"/>
    <w:rsid w:val="003F305D"/>
    <w:rsid w:val="003F53E7"/>
    <w:rsid w:val="003F5879"/>
    <w:rsid w:val="003F6D56"/>
    <w:rsid w:val="003F782D"/>
    <w:rsid w:val="00402019"/>
    <w:rsid w:val="00403DDC"/>
    <w:rsid w:val="00407A7A"/>
    <w:rsid w:val="00411C91"/>
    <w:rsid w:val="004120B8"/>
    <w:rsid w:val="00412540"/>
    <w:rsid w:val="00413B38"/>
    <w:rsid w:val="00421DC8"/>
    <w:rsid w:val="00423781"/>
    <w:rsid w:val="00424230"/>
    <w:rsid w:val="004307B8"/>
    <w:rsid w:val="0043082C"/>
    <w:rsid w:val="00431DDB"/>
    <w:rsid w:val="00432855"/>
    <w:rsid w:val="00435787"/>
    <w:rsid w:val="004441C8"/>
    <w:rsid w:val="00444453"/>
    <w:rsid w:val="00445AF1"/>
    <w:rsid w:val="00452309"/>
    <w:rsid w:val="0045547E"/>
    <w:rsid w:val="004569F6"/>
    <w:rsid w:val="00457396"/>
    <w:rsid w:val="00457673"/>
    <w:rsid w:val="00460D7E"/>
    <w:rsid w:val="0046774C"/>
    <w:rsid w:val="00470022"/>
    <w:rsid w:val="004700BB"/>
    <w:rsid w:val="00482D86"/>
    <w:rsid w:val="00483539"/>
    <w:rsid w:val="004836D1"/>
    <w:rsid w:val="00483A35"/>
    <w:rsid w:val="00483E29"/>
    <w:rsid w:val="00485407"/>
    <w:rsid w:val="0048566E"/>
    <w:rsid w:val="0049526C"/>
    <w:rsid w:val="004A1400"/>
    <w:rsid w:val="004A203F"/>
    <w:rsid w:val="004B1D9B"/>
    <w:rsid w:val="004B6459"/>
    <w:rsid w:val="004C0E8F"/>
    <w:rsid w:val="004C5585"/>
    <w:rsid w:val="004C6949"/>
    <w:rsid w:val="004D3099"/>
    <w:rsid w:val="004D4143"/>
    <w:rsid w:val="004D473E"/>
    <w:rsid w:val="004D7637"/>
    <w:rsid w:val="004D7885"/>
    <w:rsid w:val="004D7B13"/>
    <w:rsid w:val="004E187D"/>
    <w:rsid w:val="004E3D82"/>
    <w:rsid w:val="004F0EB8"/>
    <w:rsid w:val="004F3EED"/>
    <w:rsid w:val="004F54DD"/>
    <w:rsid w:val="004F57A0"/>
    <w:rsid w:val="004F58DD"/>
    <w:rsid w:val="004F6BCF"/>
    <w:rsid w:val="004F7E43"/>
    <w:rsid w:val="005014DC"/>
    <w:rsid w:val="005070D1"/>
    <w:rsid w:val="005079C7"/>
    <w:rsid w:val="0051048B"/>
    <w:rsid w:val="00513D75"/>
    <w:rsid w:val="00515317"/>
    <w:rsid w:val="005155C8"/>
    <w:rsid w:val="0051593A"/>
    <w:rsid w:val="005170B1"/>
    <w:rsid w:val="00520A36"/>
    <w:rsid w:val="00526F2B"/>
    <w:rsid w:val="0053057F"/>
    <w:rsid w:val="005337BF"/>
    <w:rsid w:val="00541D87"/>
    <w:rsid w:val="005428DC"/>
    <w:rsid w:val="005434CD"/>
    <w:rsid w:val="00543D76"/>
    <w:rsid w:val="00546F03"/>
    <w:rsid w:val="0055356B"/>
    <w:rsid w:val="00553988"/>
    <w:rsid w:val="0055556A"/>
    <w:rsid w:val="00555973"/>
    <w:rsid w:val="00557484"/>
    <w:rsid w:val="00560E39"/>
    <w:rsid w:val="0056107F"/>
    <w:rsid w:val="00565C64"/>
    <w:rsid w:val="00565FAC"/>
    <w:rsid w:val="00566110"/>
    <w:rsid w:val="0056641D"/>
    <w:rsid w:val="00570E50"/>
    <w:rsid w:val="00574942"/>
    <w:rsid w:val="005751F9"/>
    <w:rsid w:val="00576B58"/>
    <w:rsid w:val="00577526"/>
    <w:rsid w:val="00577BB2"/>
    <w:rsid w:val="00595AE7"/>
    <w:rsid w:val="005A0DFA"/>
    <w:rsid w:val="005A269A"/>
    <w:rsid w:val="005A2783"/>
    <w:rsid w:val="005A7B4E"/>
    <w:rsid w:val="005A7F3B"/>
    <w:rsid w:val="005B0024"/>
    <w:rsid w:val="005B30CA"/>
    <w:rsid w:val="005B41EF"/>
    <w:rsid w:val="005B471A"/>
    <w:rsid w:val="005B5577"/>
    <w:rsid w:val="005B5E87"/>
    <w:rsid w:val="005B6F0A"/>
    <w:rsid w:val="005C0CD0"/>
    <w:rsid w:val="005C5A9C"/>
    <w:rsid w:val="005D24AB"/>
    <w:rsid w:val="005D2D3D"/>
    <w:rsid w:val="005D4084"/>
    <w:rsid w:val="005D4738"/>
    <w:rsid w:val="005E082A"/>
    <w:rsid w:val="005E1ACD"/>
    <w:rsid w:val="005F08A4"/>
    <w:rsid w:val="005F3657"/>
    <w:rsid w:val="005F43F4"/>
    <w:rsid w:val="005F699A"/>
    <w:rsid w:val="005F7444"/>
    <w:rsid w:val="005F7D54"/>
    <w:rsid w:val="00600515"/>
    <w:rsid w:val="00607D53"/>
    <w:rsid w:val="00611786"/>
    <w:rsid w:val="006120FE"/>
    <w:rsid w:val="00615221"/>
    <w:rsid w:val="006156D5"/>
    <w:rsid w:val="006233C7"/>
    <w:rsid w:val="0062424C"/>
    <w:rsid w:val="00624CEA"/>
    <w:rsid w:val="00632DA5"/>
    <w:rsid w:val="006341E6"/>
    <w:rsid w:val="00641560"/>
    <w:rsid w:val="006433C9"/>
    <w:rsid w:val="00643DC5"/>
    <w:rsid w:val="0064707E"/>
    <w:rsid w:val="00651F10"/>
    <w:rsid w:val="00654FC5"/>
    <w:rsid w:val="0065533A"/>
    <w:rsid w:val="00656E6B"/>
    <w:rsid w:val="00660707"/>
    <w:rsid w:val="00662B6A"/>
    <w:rsid w:val="00673D61"/>
    <w:rsid w:val="006775A3"/>
    <w:rsid w:val="00683501"/>
    <w:rsid w:val="00683BCC"/>
    <w:rsid w:val="006856B9"/>
    <w:rsid w:val="00686C10"/>
    <w:rsid w:val="00690B19"/>
    <w:rsid w:val="0069139D"/>
    <w:rsid w:val="006928CF"/>
    <w:rsid w:val="006952A9"/>
    <w:rsid w:val="006A40BC"/>
    <w:rsid w:val="006A4521"/>
    <w:rsid w:val="006A4CDE"/>
    <w:rsid w:val="006A529C"/>
    <w:rsid w:val="006A5DD2"/>
    <w:rsid w:val="006A60E0"/>
    <w:rsid w:val="006A616D"/>
    <w:rsid w:val="006A69D3"/>
    <w:rsid w:val="006A7395"/>
    <w:rsid w:val="006B02AD"/>
    <w:rsid w:val="006C2E9E"/>
    <w:rsid w:val="006C36A3"/>
    <w:rsid w:val="006C3B17"/>
    <w:rsid w:val="006C4117"/>
    <w:rsid w:val="006C600C"/>
    <w:rsid w:val="006C6433"/>
    <w:rsid w:val="006C67BC"/>
    <w:rsid w:val="006C6E64"/>
    <w:rsid w:val="006C7936"/>
    <w:rsid w:val="006D1268"/>
    <w:rsid w:val="006D363F"/>
    <w:rsid w:val="006E01EB"/>
    <w:rsid w:val="006E128F"/>
    <w:rsid w:val="006E3D91"/>
    <w:rsid w:val="006E4255"/>
    <w:rsid w:val="006E5111"/>
    <w:rsid w:val="006E592B"/>
    <w:rsid w:val="006F06B3"/>
    <w:rsid w:val="006F21D0"/>
    <w:rsid w:val="006F6747"/>
    <w:rsid w:val="006F6A52"/>
    <w:rsid w:val="0070151E"/>
    <w:rsid w:val="00705ACD"/>
    <w:rsid w:val="00707ABC"/>
    <w:rsid w:val="00710446"/>
    <w:rsid w:val="00710811"/>
    <w:rsid w:val="0071192C"/>
    <w:rsid w:val="00723EEE"/>
    <w:rsid w:val="00724887"/>
    <w:rsid w:val="00725722"/>
    <w:rsid w:val="00726168"/>
    <w:rsid w:val="00727962"/>
    <w:rsid w:val="0073468E"/>
    <w:rsid w:val="007356F5"/>
    <w:rsid w:val="0074154C"/>
    <w:rsid w:val="00741A4F"/>
    <w:rsid w:val="00741DC5"/>
    <w:rsid w:val="007427D6"/>
    <w:rsid w:val="00743F59"/>
    <w:rsid w:val="007451AA"/>
    <w:rsid w:val="00746576"/>
    <w:rsid w:val="007514C7"/>
    <w:rsid w:val="007521CB"/>
    <w:rsid w:val="0075224B"/>
    <w:rsid w:val="00752536"/>
    <w:rsid w:val="00755512"/>
    <w:rsid w:val="00762CEF"/>
    <w:rsid w:val="00763F0E"/>
    <w:rsid w:val="00765FD9"/>
    <w:rsid w:val="00770DF3"/>
    <w:rsid w:val="007722AB"/>
    <w:rsid w:val="00773634"/>
    <w:rsid w:val="0077559D"/>
    <w:rsid w:val="007815A7"/>
    <w:rsid w:val="00781EE9"/>
    <w:rsid w:val="00785E22"/>
    <w:rsid w:val="00785EF6"/>
    <w:rsid w:val="00786513"/>
    <w:rsid w:val="007874FE"/>
    <w:rsid w:val="00787D98"/>
    <w:rsid w:val="00791673"/>
    <w:rsid w:val="007938A3"/>
    <w:rsid w:val="0079486C"/>
    <w:rsid w:val="007959BE"/>
    <w:rsid w:val="00797EF3"/>
    <w:rsid w:val="007A106D"/>
    <w:rsid w:val="007A122A"/>
    <w:rsid w:val="007B3ADE"/>
    <w:rsid w:val="007B5BE0"/>
    <w:rsid w:val="007B6F69"/>
    <w:rsid w:val="007C2295"/>
    <w:rsid w:val="007C5073"/>
    <w:rsid w:val="007C55DC"/>
    <w:rsid w:val="007D3280"/>
    <w:rsid w:val="007D3655"/>
    <w:rsid w:val="007D575C"/>
    <w:rsid w:val="007D6036"/>
    <w:rsid w:val="007D6903"/>
    <w:rsid w:val="007D7B06"/>
    <w:rsid w:val="007E089E"/>
    <w:rsid w:val="007E6840"/>
    <w:rsid w:val="007F0741"/>
    <w:rsid w:val="007F4C3E"/>
    <w:rsid w:val="007F6B52"/>
    <w:rsid w:val="008007B8"/>
    <w:rsid w:val="00803634"/>
    <w:rsid w:val="00803E6E"/>
    <w:rsid w:val="00812E97"/>
    <w:rsid w:val="008134CF"/>
    <w:rsid w:val="00815D75"/>
    <w:rsid w:val="00817AA5"/>
    <w:rsid w:val="00822E81"/>
    <w:rsid w:val="00822FA9"/>
    <w:rsid w:val="00824433"/>
    <w:rsid w:val="00827055"/>
    <w:rsid w:val="00827B04"/>
    <w:rsid w:val="00832D26"/>
    <w:rsid w:val="008346EF"/>
    <w:rsid w:val="00834A16"/>
    <w:rsid w:val="00835A3F"/>
    <w:rsid w:val="00840AE5"/>
    <w:rsid w:val="00841B84"/>
    <w:rsid w:val="00845D80"/>
    <w:rsid w:val="00846C12"/>
    <w:rsid w:val="0084776F"/>
    <w:rsid w:val="008515B5"/>
    <w:rsid w:val="0086165B"/>
    <w:rsid w:val="00861B0A"/>
    <w:rsid w:val="00864314"/>
    <w:rsid w:val="00864E50"/>
    <w:rsid w:val="00865413"/>
    <w:rsid w:val="008656E0"/>
    <w:rsid w:val="00872A20"/>
    <w:rsid w:val="00874F57"/>
    <w:rsid w:val="0088303D"/>
    <w:rsid w:val="00883D4E"/>
    <w:rsid w:val="0088514C"/>
    <w:rsid w:val="008940A4"/>
    <w:rsid w:val="00894F38"/>
    <w:rsid w:val="008974FC"/>
    <w:rsid w:val="008A2513"/>
    <w:rsid w:val="008A297D"/>
    <w:rsid w:val="008A5F3A"/>
    <w:rsid w:val="008B2002"/>
    <w:rsid w:val="008B317B"/>
    <w:rsid w:val="008B3213"/>
    <w:rsid w:val="008B6F4F"/>
    <w:rsid w:val="008B7717"/>
    <w:rsid w:val="008B7A89"/>
    <w:rsid w:val="008C6CF7"/>
    <w:rsid w:val="008D0E4D"/>
    <w:rsid w:val="008D1014"/>
    <w:rsid w:val="008D26E4"/>
    <w:rsid w:val="008D36AA"/>
    <w:rsid w:val="008D37CC"/>
    <w:rsid w:val="008E313B"/>
    <w:rsid w:val="008E4ECD"/>
    <w:rsid w:val="008E54D8"/>
    <w:rsid w:val="008E559B"/>
    <w:rsid w:val="008E6E41"/>
    <w:rsid w:val="008F173A"/>
    <w:rsid w:val="008F5B24"/>
    <w:rsid w:val="008F5D79"/>
    <w:rsid w:val="008F747C"/>
    <w:rsid w:val="008F79F4"/>
    <w:rsid w:val="00900EAA"/>
    <w:rsid w:val="00902965"/>
    <w:rsid w:val="009056D4"/>
    <w:rsid w:val="009169A7"/>
    <w:rsid w:val="00917F69"/>
    <w:rsid w:val="00927101"/>
    <w:rsid w:val="00927433"/>
    <w:rsid w:val="009313B4"/>
    <w:rsid w:val="00935AA0"/>
    <w:rsid w:val="009404B9"/>
    <w:rsid w:val="00952ECE"/>
    <w:rsid w:val="00957714"/>
    <w:rsid w:val="00962910"/>
    <w:rsid w:val="00963493"/>
    <w:rsid w:val="00965BF7"/>
    <w:rsid w:val="00966DFF"/>
    <w:rsid w:val="00967F64"/>
    <w:rsid w:val="009723AB"/>
    <w:rsid w:val="009763AD"/>
    <w:rsid w:val="0097729B"/>
    <w:rsid w:val="00980CA1"/>
    <w:rsid w:val="00982448"/>
    <w:rsid w:val="0098445E"/>
    <w:rsid w:val="00984EAB"/>
    <w:rsid w:val="009A0ECC"/>
    <w:rsid w:val="009A2E09"/>
    <w:rsid w:val="009A4992"/>
    <w:rsid w:val="009B6BA8"/>
    <w:rsid w:val="009B7A8F"/>
    <w:rsid w:val="009C17D4"/>
    <w:rsid w:val="009C3CE0"/>
    <w:rsid w:val="009C3D27"/>
    <w:rsid w:val="009C3F48"/>
    <w:rsid w:val="009C45CF"/>
    <w:rsid w:val="009C65A0"/>
    <w:rsid w:val="009C6CC8"/>
    <w:rsid w:val="009D05C4"/>
    <w:rsid w:val="009D243B"/>
    <w:rsid w:val="009E61E3"/>
    <w:rsid w:val="009E7E99"/>
    <w:rsid w:val="009F042C"/>
    <w:rsid w:val="009F1340"/>
    <w:rsid w:val="009F510A"/>
    <w:rsid w:val="009F7861"/>
    <w:rsid w:val="00A01E7A"/>
    <w:rsid w:val="00A02FE3"/>
    <w:rsid w:val="00A0330A"/>
    <w:rsid w:val="00A056F2"/>
    <w:rsid w:val="00A05C6E"/>
    <w:rsid w:val="00A12458"/>
    <w:rsid w:val="00A1495D"/>
    <w:rsid w:val="00A14AE2"/>
    <w:rsid w:val="00A15110"/>
    <w:rsid w:val="00A17C74"/>
    <w:rsid w:val="00A26605"/>
    <w:rsid w:val="00A27948"/>
    <w:rsid w:val="00A27B4D"/>
    <w:rsid w:val="00A305FD"/>
    <w:rsid w:val="00A315FE"/>
    <w:rsid w:val="00A34EF8"/>
    <w:rsid w:val="00A42B28"/>
    <w:rsid w:val="00A4387E"/>
    <w:rsid w:val="00A4581E"/>
    <w:rsid w:val="00A4757C"/>
    <w:rsid w:val="00A47BAC"/>
    <w:rsid w:val="00A51AF7"/>
    <w:rsid w:val="00A52CC1"/>
    <w:rsid w:val="00A53958"/>
    <w:rsid w:val="00A55818"/>
    <w:rsid w:val="00A55A95"/>
    <w:rsid w:val="00A562FD"/>
    <w:rsid w:val="00A5697E"/>
    <w:rsid w:val="00A57020"/>
    <w:rsid w:val="00A666B3"/>
    <w:rsid w:val="00A67CEB"/>
    <w:rsid w:val="00A67F9B"/>
    <w:rsid w:val="00A73CDD"/>
    <w:rsid w:val="00A743AB"/>
    <w:rsid w:val="00A75665"/>
    <w:rsid w:val="00A777E8"/>
    <w:rsid w:val="00A84831"/>
    <w:rsid w:val="00A85317"/>
    <w:rsid w:val="00A87829"/>
    <w:rsid w:val="00A90158"/>
    <w:rsid w:val="00A9493C"/>
    <w:rsid w:val="00A94B51"/>
    <w:rsid w:val="00A95A93"/>
    <w:rsid w:val="00A96BF6"/>
    <w:rsid w:val="00AA05F6"/>
    <w:rsid w:val="00AA28E6"/>
    <w:rsid w:val="00AA394B"/>
    <w:rsid w:val="00AA3B04"/>
    <w:rsid w:val="00AA7B17"/>
    <w:rsid w:val="00AB0B01"/>
    <w:rsid w:val="00AB512E"/>
    <w:rsid w:val="00AB628B"/>
    <w:rsid w:val="00AC20AE"/>
    <w:rsid w:val="00AC265F"/>
    <w:rsid w:val="00AC4D33"/>
    <w:rsid w:val="00AC71AB"/>
    <w:rsid w:val="00AD04D1"/>
    <w:rsid w:val="00AD75F9"/>
    <w:rsid w:val="00AE2650"/>
    <w:rsid w:val="00AE2906"/>
    <w:rsid w:val="00AE3E81"/>
    <w:rsid w:val="00AE54D9"/>
    <w:rsid w:val="00AE76AD"/>
    <w:rsid w:val="00AF09C9"/>
    <w:rsid w:val="00AF3032"/>
    <w:rsid w:val="00B014F8"/>
    <w:rsid w:val="00B03326"/>
    <w:rsid w:val="00B03B25"/>
    <w:rsid w:val="00B04F94"/>
    <w:rsid w:val="00B064DB"/>
    <w:rsid w:val="00B070BB"/>
    <w:rsid w:val="00B10C80"/>
    <w:rsid w:val="00B21614"/>
    <w:rsid w:val="00B2230D"/>
    <w:rsid w:val="00B22364"/>
    <w:rsid w:val="00B2430A"/>
    <w:rsid w:val="00B436FF"/>
    <w:rsid w:val="00B44D5E"/>
    <w:rsid w:val="00B52998"/>
    <w:rsid w:val="00B52C3D"/>
    <w:rsid w:val="00B566F8"/>
    <w:rsid w:val="00B56A9E"/>
    <w:rsid w:val="00B64ACB"/>
    <w:rsid w:val="00B72519"/>
    <w:rsid w:val="00B72551"/>
    <w:rsid w:val="00B73935"/>
    <w:rsid w:val="00B75717"/>
    <w:rsid w:val="00B77F75"/>
    <w:rsid w:val="00B82831"/>
    <w:rsid w:val="00B91AA1"/>
    <w:rsid w:val="00B94215"/>
    <w:rsid w:val="00BA2219"/>
    <w:rsid w:val="00BA63E5"/>
    <w:rsid w:val="00BB1A95"/>
    <w:rsid w:val="00BB3B13"/>
    <w:rsid w:val="00BB766A"/>
    <w:rsid w:val="00BC439A"/>
    <w:rsid w:val="00BC6D7C"/>
    <w:rsid w:val="00BD2E6E"/>
    <w:rsid w:val="00BD40EC"/>
    <w:rsid w:val="00BD661E"/>
    <w:rsid w:val="00BE1E99"/>
    <w:rsid w:val="00BE71A5"/>
    <w:rsid w:val="00BF1887"/>
    <w:rsid w:val="00C00F63"/>
    <w:rsid w:val="00C057B3"/>
    <w:rsid w:val="00C1475C"/>
    <w:rsid w:val="00C16FE0"/>
    <w:rsid w:val="00C176A6"/>
    <w:rsid w:val="00C22B60"/>
    <w:rsid w:val="00C23E23"/>
    <w:rsid w:val="00C248C9"/>
    <w:rsid w:val="00C261AE"/>
    <w:rsid w:val="00C26731"/>
    <w:rsid w:val="00C270F9"/>
    <w:rsid w:val="00C3008C"/>
    <w:rsid w:val="00C40BB9"/>
    <w:rsid w:val="00C46174"/>
    <w:rsid w:val="00C46757"/>
    <w:rsid w:val="00C52D4D"/>
    <w:rsid w:val="00C5343C"/>
    <w:rsid w:val="00C55201"/>
    <w:rsid w:val="00C56E57"/>
    <w:rsid w:val="00C57A28"/>
    <w:rsid w:val="00C60F88"/>
    <w:rsid w:val="00C61098"/>
    <w:rsid w:val="00C6388A"/>
    <w:rsid w:val="00C64BB5"/>
    <w:rsid w:val="00C6668C"/>
    <w:rsid w:val="00C71B1D"/>
    <w:rsid w:val="00C7476C"/>
    <w:rsid w:val="00C77A76"/>
    <w:rsid w:val="00C8688C"/>
    <w:rsid w:val="00C91427"/>
    <w:rsid w:val="00C935FD"/>
    <w:rsid w:val="00C94C2A"/>
    <w:rsid w:val="00CA1195"/>
    <w:rsid w:val="00CA1D87"/>
    <w:rsid w:val="00CA324C"/>
    <w:rsid w:val="00CA6900"/>
    <w:rsid w:val="00CB4308"/>
    <w:rsid w:val="00CB4B5B"/>
    <w:rsid w:val="00CB6B4A"/>
    <w:rsid w:val="00CC1BD7"/>
    <w:rsid w:val="00CC2021"/>
    <w:rsid w:val="00CC3159"/>
    <w:rsid w:val="00CC4F55"/>
    <w:rsid w:val="00CC5695"/>
    <w:rsid w:val="00CC746A"/>
    <w:rsid w:val="00CD1129"/>
    <w:rsid w:val="00CD1CC1"/>
    <w:rsid w:val="00CD2CE3"/>
    <w:rsid w:val="00CD3AF9"/>
    <w:rsid w:val="00CD5448"/>
    <w:rsid w:val="00CD59CE"/>
    <w:rsid w:val="00CD5D45"/>
    <w:rsid w:val="00CE0949"/>
    <w:rsid w:val="00CE2E46"/>
    <w:rsid w:val="00CE7DD3"/>
    <w:rsid w:val="00CF1AF6"/>
    <w:rsid w:val="00CF5E59"/>
    <w:rsid w:val="00CF6F9E"/>
    <w:rsid w:val="00D00CE1"/>
    <w:rsid w:val="00D040CB"/>
    <w:rsid w:val="00D048F1"/>
    <w:rsid w:val="00D06822"/>
    <w:rsid w:val="00D13E90"/>
    <w:rsid w:val="00D145A7"/>
    <w:rsid w:val="00D14B6A"/>
    <w:rsid w:val="00D1530C"/>
    <w:rsid w:val="00D177CF"/>
    <w:rsid w:val="00D22826"/>
    <w:rsid w:val="00D2381C"/>
    <w:rsid w:val="00D2460B"/>
    <w:rsid w:val="00D25FFA"/>
    <w:rsid w:val="00D27418"/>
    <w:rsid w:val="00D27B82"/>
    <w:rsid w:val="00D32563"/>
    <w:rsid w:val="00D325E3"/>
    <w:rsid w:val="00D342A5"/>
    <w:rsid w:val="00D438C1"/>
    <w:rsid w:val="00D45A4A"/>
    <w:rsid w:val="00D461D8"/>
    <w:rsid w:val="00D50180"/>
    <w:rsid w:val="00D531C8"/>
    <w:rsid w:val="00D53CBD"/>
    <w:rsid w:val="00D61147"/>
    <w:rsid w:val="00D64ECC"/>
    <w:rsid w:val="00D7376F"/>
    <w:rsid w:val="00D7467E"/>
    <w:rsid w:val="00D75F2C"/>
    <w:rsid w:val="00D85D94"/>
    <w:rsid w:val="00D873B8"/>
    <w:rsid w:val="00D87620"/>
    <w:rsid w:val="00D920FD"/>
    <w:rsid w:val="00D922F2"/>
    <w:rsid w:val="00D966D5"/>
    <w:rsid w:val="00D97D0C"/>
    <w:rsid w:val="00DA1BCD"/>
    <w:rsid w:val="00DA2FB1"/>
    <w:rsid w:val="00DB0F20"/>
    <w:rsid w:val="00DB3811"/>
    <w:rsid w:val="00DB4393"/>
    <w:rsid w:val="00DB540B"/>
    <w:rsid w:val="00DB60C4"/>
    <w:rsid w:val="00DC05B1"/>
    <w:rsid w:val="00DC43BE"/>
    <w:rsid w:val="00DD2AE3"/>
    <w:rsid w:val="00DD4B06"/>
    <w:rsid w:val="00DD5086"/>
    <w:rsid w:val="00DD51C0"/>
    <w:rsid w:val="00DD54B5"/>
    <w:rsid w:val="00DE46A5"/>
    <w:rsid w:val="00DE5743"/>
    <w:rsid w:val="00DF176E"/>
    <w:rsid w:val="00DF3F4F"/>
    <w:rsid w:val="00DF4949"/>
    <w:rsid w:val="00DF7D35"/>
    <w:rsid w:val="00E03419"/>
    <w:rsid w:val="00E03C92"/>
    <w:rsid w:val="00E07133"/>
    <w:rsid w:val="00E10200"/>
    <w:rsid w:val="00E104E5"/>
    <w:rsid w:val="00E122BA"/>
    <w:rsid w:val="00E12454"/>
    <w:rsid w:val="00E151E8"/>
    <w:rsid w:val="00E15CBF"/>
    <w:rsid w:val="00E22FC3"/>
    <w:rsid w:val="00E2419C"/>
    <w:rsid w:val="00E24A01"/>
    <w:rsid w:val="00E24B52"/>
    <w:rsid w:val="00E25DD8"/>
    <w:rsid w:val="00E311DE"/>
    <w:rsid w:val="00E318C2"/>
    <w:rsid w:val="00E3422D"/>
    <w:rsid w:val="00E4209B"/>
    <w:rsid w:val="00E465A0"/>
    <w:rsid w:val="00E50473"/>
    <w:rsid w:val="00E53C36"/>
    <w:rsid w:val="00E62A25"/>
    <w:rsid w:val="00E63139"/>
    <w:rsid w:val="00E63602"/>
    <w:rsid w:val="00E70726"/>
    <w:rsid w:val="00E72628"/>
    <w:rsid w:val="00E86E1F"/>
    <w:rsid w:val="00EA02E7"/>
    <w:rsid w:val="00EA0B14"/>
    <w:rsid w:val="00EA15DB"/>
    <w:rsid w:val="00EA77A1"/>
    <w:rsid w:val="00EB0537"/>
    <w:rsid w:val="00EB4878"/>
    <w:rsid w:val="00EB6F04"/>
    <w:rsid w:val="00EC2C48"/>
    <w:rsid w:val="00EC3D3A"/>
    <w:rsid w:val="00EC5288"/>
    <w:rsid w:val="00EC60DE"/>
    <w:rsid w:val="00EC7BF2"/>
    <w:rsid w:val="00ED2D7F"/>
    <w:rsid w:val="00ED6D27"/>
    <w:rsid w:val="00EE53A7"/>
    <w:rsid w:val="00EE6D19"/>
    <w:rsid w:val="00F00AC5"/>
    <w:rsid w:val="00F02218"/>
    <w:rsid w:val="00F03208"/>
    <w:rsid w:val="00F046EB"/>
    <w:rsid w:val="00F06752"/>
    <w:rsid w:val="00F10C9A"/>
    <w:rsid w:val="00F11F77"/>
    <w:rsid w:val="00F13743"/>
    <w:rsid w:val="00F2188A"/>
    <w:rsid w:val="00F332DA"/>
    <w:rsid w:val="00F35F5B"/>
    <w:rsid w:val="00F41DA4"/>
    <w:rsid w:val="00F459FB"/>
    <w:rsid w:val="00F53339"/>
    <w:rsid w:val="00F56796"/>
    <w:rsid w:val="00F714F6"/>
    <w:rsid w:val="00F75A8C"/>
    <w:rsid w:val="00F77BCC"/>
    <w:rsid w:val="00F82A1B"/>
    <w:rsid w:val="00F83DF7"/>
    <w:rsid w:val="00F874AA"/>
    <w:rsid w:val="00F92DB9"/>
    <w:rsid w:val="00F94009"/>
    <w:rsid w:val="00F946DD"/>
    <w:rsid w:val="00F96D9E"/>
    <w:rsid w:val="00FA069D"/>
    <w:rsid w:val="00FA15BA"/>
    <w:rsid w:val="00FA2312"/>
    <w:rsid w:val="00FA25B1"/>
    <w:rsid w:val="00FA4CD5"/>
    <w:rsid w:val="00FA5D58"/>
    <w:rsid w:val="00FA735D"/>
    <w:rsid w:val="00FB734C"/>
    <w:rsid w:val="00FC2E8D"/>
    <w:rsid w:val="00FC7AE5"/>
    <w:rsid w:val="00FC7CDF"/>
    <w:rsid w:val="00FD5157"/>
    <w:rsid w:val="00FD5390"/>
    <w:rsid w:val="00FD6A04"/>
    <w:rsid w:val="00FE6491"/>
    <w:rsid w:val="00FF09D7"/>
    <w:rsid w:val="00FF13DD"/>
    <w:rsid w:val="00FF3E5C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38BF6BA"/>
  <w15:chartTrackingRefBased/>
  <w15:docId w15:val="{F627DF13-FA95-4746-8C24-2B95C154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DF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77A76"/>
    <w:pPr>
      <w:keepNext/>
      <w:pageBreakBefore/>
      <w:widowControl w:val="0"/>
      <w:numPr>
        <w:numId w:val="1"/>
      </w:numPr>
      <w:spacing w:before="120" w:after="60" w:line="240" w:lineRule="atLeast"/>
      <w:outlineLvl w:val="0"/>
    </w:pPr>
    <w:rPr>
      <w:b/>
      <w:caps/>
    </w:rPr>
  </w:style>
  <w:style w:type="paragraph" w:styleId="Heading2">
    <w:name w:val="heading 2"/>
    <w:basedOn w:val="Heading1"/>
    <w:next w:val="Normal"/>
    <w:link w:val="Heading2Char"/>
    <w:qFormat/>
    <w:rsid w:val="00C77A76"/>
    <w:pPr>
      <w:pageBreakBefore w:val="0"/>
      <w:numPr>
        <w:ilvl w:val="1"/>
      </w:numPr>
      <w:outlineLvl w:val="1"/>
    </w:pPr>
    <w:rPr>
      <w:caps w:val="0"/>
    </w:rPr>
  </w:style>
  <w:style w:type="paragraph" w:styleId="Heading3">
    <w:name w:val="heading 3"/>
    <w:basedOn w:val="Heading1"/>
    <w:next w:val="Normal"/>
    <w:link w:val="Heading3Char"/>
    <w:qFormat/>
    <w:rsid w:val="00565C64"/>
    <w:pPr>
      <w:pageBreakBefore w:val="0"/>
      <w:numPr>
        <w:ilvl w:val="2"/>
      </w:numPr>
      <w:outlineLvl w:val="2"/>
    </w:pPr>
    <w:rPr>
      <w:caps w:val="0"/>
    </w:rPr>
  </w:style>
  <w:style w:type="paragraph" w:styleId="Heading4">
    <w:name w:val="heading 4"/>
    <w:basedOn w:val="Heading1"/>
    <w:next w:val="Normal"/>
    <w:qFormat/>
    <w:pPr>
      <w:pageBreakBefore w:val="0"/>
      <w:numPr>
        <w:ilvl w:val="3"/>
      </w:numPr>
      <w:outlineLvl w:val="3"/>
    </w:pPr>
    <w:rPr>
      <w:b w:val="0"/>
      <w:sz w:val="20"/>
    </w:rPr>
  </w:style>
  <w:style w:type="paragraph" w:styleId="Heading5">
    <w:name w:val="heading 5"/>
    <w:basedOn w:val="Normal"/>
    <w:next w:val="Normal"/>
    <w:qFormat/>
    <w:pPr>
      <w:widowControl w:val="0"/>
      <w:numPr>
        <w:ilvl w:val="4"/>
        <w:numId w:val="1"/>
      </w:numPr>
      <w:spacing w:before="240" w:after="60" w:line="240" w:lineRule="atLeast"/>
      <w:outlineLvl w:val="4"/>
    </w:pPr>
    <w:rPr>
      <w:sz w:val="22"/>
      <w:szCs w:val="20"/>
    </w:rPr>
  </w:style>
  <w:style w:type="paragraph" w:styleId="Heading6">
    <w:name w:val="heading 6"/>
    <w:basedOn w:val="Normal"/>
    <w:next w:val="Normal"/>
    <w:qFormat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i/>
      <w:sz w:val="22"/>
      <w:szCs w:val="20"/>
    </w:rPr>
  </w:style>
  <w:style w:type="paragraph" w:styleId="Heading7">
    <w:name w:val="heading 7"/>
    <w:basedOn w:val="Normal"/>
    <w:next w:val="Normal"/>
    <w:qFormat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szCs w:val="20"/>
    </w:rPr>
  </w:style>
  <w:style w:type="paragraph" w:styleId="Heading8">
    <w:name w:val="heading 8"/>
    <w:basedOn w:val="Normal"/>
    <w:next w:val="Normal"/>
    <w:qFormat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i/>
      <w:szCs w:val="20"/>
    </w:rPr>
  </w:style>
  <w:style w:type="paragraph" w:styleId="Heading9">
    <w:name w:val="heading 9"/>
    <w:basedOn w:val="Normal"/>
    <w:next w:val="Normal"/>
    <w:qFormat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  <w:spacing w:line="240" w:lineRule="atLeast"/>
    </w:pPr>
    <w:rPr>
      <w:szCs w:val="20"/>
    </w:rPr>
  </w:style>
  <w:style w:type="paragraph" w:customStyle="1" w:styleId="HeadingBig">
    <w:name w:val="Heading Big"/>
    <w:basedOn w:val="NormalTB"/>
    <w:autoRedefine/>
    <w:pPr>
      <w:widowControl w:val="0"/>
      <w:spacing w:before="120"/>
    </w:pPr>
    <w:rPr>
      <w:rFonts w:ascii="Swis721 BlkEx BT" w:hAnsi="Swis721 BlkEx BT"/>
      <w:b/>
      <w:bCs/>
      <w:color w:val="6E2500"/>
      <w:sz w:val="32"/>
      <w:szCs w:val="32"/>
      <w:lang w:val="en-US"/>
    </w:rPr>
  </w:style>
  <w:style w:type="paragraph" w:customStyle="1" w:styleId="NormalTB">
    <w:name w:val="NormalTB"/>
    <w:pPr>
      <w:jc w:val="center"/>
    </w:pPr>
    <w:rPr>
      <w:rFonts w:ascii=".VnTime" w:hAnsi=".VnTime"/>
      <w:lang w:val="en-GB"/>
    </w:rPr>
  </w:style>
  <w:style w:type="paragraph" w:customStyle="1" w:styleId="NormalCaption">
    <w:name w:val="NormalCaption"/>
    <w:basedOn w:val="Normal"/>
    <w:autoRedefine/>
    <w:pPr>
      <w:widowControl w:val="0"/>
      <w:spacing w:before="120" w:after="120" w:line="360" w:lineRule="auto"/>
    </w:pPr>
    <w:rPr>
      <w:rFonts w:ascii="Tahoma" w:hAnsi="Tahoma" w:cs="Tahoma"/>
      <w:b/>
      <w:bCs/>
      <w:sz w:val="20"/>
      <w:szCs w:val="20"/>
    </w:rPr>
  </w:style>
  <w:style w:type="paragraph" w:customStyle="1" w:styleId="NormalH">
    <w:name w:val="NormalH"/>
    <w:basedOn w:val="Normal"/>
    <w:autoRedefine/>
    <w:pPr>
      <w:pageBreakBefore/>
      <w:tabs>
        <w:tab w:val="left" w:pos="2160"/>
        <w:tab w:val="right" w:pos="5040"/>
        <w:tab w:val="left" w:pos="5760"/>
        <w:tab w:val="right" w:pos="8640"/>
      </w:tabs>
      <w:spacing w:before="360" w:after="240"/>
      <w:jc w:val="center"/>
    </w:pPr>
    <w:rPr>
      <w:rFonts w:ascii="Verdana" w:hAnsi="Verdana"/>
      <w:b/>
      <w:bCs/>
      <w:caps/>
      <w:color w:val="003400"/>
    </w:rPr>
  </w:style>
  <w:style w:type="paragraph" w:customStyle="1" w:styleId="HeadingLv1">
    <w:name w:val="Heading Lv1"/>
    <w:basedOn w:val="Normal"/>
    <w:autoRedefine/>
    <w:pPr>
      <w:widowControl w:val="0"/>
      <w:spacing w:before="60" w:after="60" w:line="360" w:lineRule="auto"/>
    </w:pPr>
    <w:rPr>
      <w:rFonts w:ascii="Tahoma" w:hAnsi="Tahoma" w:cs="Tahoma"/>
      <w:color w:val="6E2500"/>
      <w:sz w:val="20"/>
      <w:szCs w:val="20"/>
    </w:rPr>
  </w:style>
  <w:style w:type="paragraph" w:customStyle="1" w:styleId="Bang">
    <w:name w:val="Bang"/>
    <w:basedOn w:val="Normal"/>
    <w:autoRedefine/>
    <w:rsid w:val="00803E6E"/>
    <w:pPr>
      <w:spacing w:before="60" w:after="60" w:line="360" w:lineRule="auto"/>
    </w:pPr>
    <w:rPr>
      <w:rFonts w:ascii="Tahoma" w:hAnsi="Tahoma" w:cs="Tahoma"/>
      <w:sz w:val="18"/>
      <w:szCs w:val="18"/>
    </w:rPr>
  </w:style>
  <w:style w:type="paragraph" w:styleId="Title">
    <w:name w:val="Title"/>
    <w:basedOn w:val="Normal"/>
    <w:next w:val="Normal"/>
    <w:qFormat/>
    <w:pPr>
      <w:widowControl w:val="0"/>
      <w:jc w:val="center"/>
    </w:pPr>
    <w:rPr>
      <w:rFonts w:ascii="Arial" w:hAnsi="Arial"/>
      <w:b/>
      <w:sz w:val="36"/>
      <w:szCs w:val="20"/>
    </w:rPr>
  </w:style>
  <w:style w:type="paragraph" w:styleId="TOC1">
    <w:name w:val="toc 1"/>
    <w:basedOn w:val="Normal"/>
    <w:next w:val="Normal"/>
    <w:autoRedefine/>
    <w:uiPriority w:val="39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pPr>
      <w:ind w:left="240"/>
    </w:pPr>
    <w:rPr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  <w:rPr>
      <w:i/>
      <w:iCs/>
    </w:rPr>
  </w:style>
  <w:style w:type="paragraph" w:customStyle="1" w:styleId="InfoBlue">
    <w:name w:val="InfoBlue"/>
    <w:basedOn w:val="Normal"/>
    <w:next w:val="BodyText"/>
    <w:autoRedefine/>
    <w:pPr>
      <w:widowControl w:val="0"/>
      <w:spacing w:before="120" w:after="120" w:line="240" w:lineRule="atLeast"/>
    </w:pPr>
    <w:rPr>
      <w:iCs/>
      <w:szCs w:val="20"/>
    </w:rPr>
  </w:style>
  <w:style w:type="paragraph" w:styleId="BodyText">
    <w:name w:val="Body Text"/>
    <w:basedOn w:val="Normal"/>
    <w:link w:val="BodyTextChar"/>
    <w:pPr>
      <w:keepLines/>
      <w:widowControl w:val="0"/>
      <w:spacing w:after="120" w:line="240" w:lineRule="atLeast"/>
      <w:ind w:left="720"/>
    </w:pPr>
    <w:rPr>
      <w:szCs w:val="20"/>
    </w:rPr>
  </w:style>
  <w:style w:type="paragraph" w:styleId="Footer">
    <w:name w:val="footer"/>
    <w:basedOn w:val="Normal"/>
    <w:link w:val="FooterChar"/>
    <w:pPr>
      <w:widowControl w:val="0"/>
      <w:tabs>
        <w:tab w:val="center" w:pos="4320"/>
        <w:tab w:val="right" w:pos="8640"/>
      </w:tabs>
      <w:spacing w:line="240" w:lineRule="atLeast"/>
    </w:pPr>
    <w:rPr>
      <w:szCs w:val="20"/>
    </w:rPr>
  </w:style>
  <w:style w:type="paragraph" w:customStyle="1" w:styleId="Bullet2">
    <w:name w:val="Bullet2"/>
    <w:basedOn w:val="Normal"/>
    <w:pPr>
      <w:numPr>
        <w:numId w:val="2"/>
      </w:numPr>
      <w:spacing w:before="120"/>
    </w:pPr>
    <w:rPr>
      <w:rFonts w:ascii=".VnTime" w:hAnsi=".VnTime"/>
      <w:szCs w:val="20"/>
    </w:rPr>
  </w:style>
  <w:style w:type="paragraph" w:customStyle="1" w:styleId="requirement">
    <w:name w:val="requirement"/>
    <w:basedOn w:val="Normal"/>
    <w:autoRedefine/>
    <w:pPr>
      <w:tabs>
        <w:tab w:val="left" w:pos="720"/>
        <w:tab w:val="left" w:pos="1440"/>
      </w:tabs>
      <w:spacing w:before="240"/>
      <w:ind w:left="1440" w:hanging="1440"/>
      <w:jc w:val="both"/>
    </w:pPr>
    <w:rPr>
      <w:szCs w:val="20"/>
    </w:rPr>
  </w:style>
  <w:style w:type="paragraph" w:styleId="TOC4">
    <w:name w:val="toc 4"/>
    <w:basedOn w:val="Normal"/>
    <w:next w:val="Normal"/>
    <w:autoRedefine/>
    <w:semiHidden/>
    <w:pPr>
      <w:ind w:left="720"/>
    </w:pPr>
    <w:rPr>
      <w:szCs w:val="21"/>
    </w:rPr>
  </w:style>
  <w:style w:type="character" w:styleId="PageNumber">
    <w:name w:val="page number"/>
    <w:basedOn w:val="DefaultParagraphFont"/>
  </w:style>
  <w:style w:type="paragraph" w:customStyle="1" w:styleId="TableTitle">
    <w:name w:val="Table Title"/>
    <w:basedOn w:val="Normal"/>
    <w:pPr>
      <w:keepNext/>
      <w:widowControl w:val="0"/>
      <w:numPr>
        <w:numId w:val="3"/>
      </w:numPr>
      <w:spacing w:before="120"/>
      <w:ind w:right="29"/>
      <w:jc w:val="right"/>
    </w:pPr>
    <w:rPr>
      <w:rFonts w:ascii=".VnTime" w:hAnsi=".VnTime"/>
      <w:snapToGrid w:val="0"/>
      <w:sz w:val="20"/>
      <w:szCs w:val="20"/>
    </w:rPr>
  </w:style>
  <w:style w:type="paragraph" w:styleId="NormalIndent">
    <w:name w:val="Normal Indent"/>
    <w:basedOn w:val="Normal"/>
    <w:pPr>
      <w:spacing w:before="120"/>
      <w:ind w:left="720"/>
      <w:jc w:val="both"/>
    </w:pPr>
    <w:rPr>
      <w:rFonts w:ascii=".VnTime" w:hAnsi=".VnTime"/>
      <w:szCs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2">
    <w:name w:val="Body Text 2"/>
    <w:basedOn w:val="Normal"/>
    <w:pPr>
      <w:jc w:val="both"/>
    </w:pPr>
  </w:style>
  <w:style w:type="paragraph" w:styleId="TOC5">
    <w:name w:val="toc 5"/>
    <w:basedOn w:val="Normal"/>
    <w:next w:val="Normal"/>
    <w:autoRedefine/>
    <w:semiHidden/>
    <w:pPr>
      <w:ind w:left="960"/>
    </w:pPr>
    <w:rPr>
      <w:szCs w:val="21"/>
    </w:rPr>
  </w:style>
  <w:style w:type="paragraph" w:styleId="TOC6">
    <w:name w:val="toc 6"/>
    <w:basedOn w:val="Normal"/>
    <w:next w:val="Normal"/>
    <w:autoRedefine/>
    <w:semiHidden/>
    <w:pPr>
      <w:ind w:left="1200"/>
    </w:pPr>
    <w:rPr>
      <w:szCs w:val="21"/>
    </w:rPr>
  </w:style>
  <w:style w:type="paragraph" w:styleId="TOC7">
    <w:name w:val="toc 7"/>
    <w:basedOn w:val="Normal"/>
    <w:next w:val="Normal"/>
    <w:autoRedefine/>
    <w:semiHidden/>
    <w:pPr>
      <w:ind w:left="1440"/>
    </w:pPr>
    <w:rPr>
      <w:szCs w:val="21"/>
    </w:rPr>
  </w:style>
  <w:style w:type="paragraph" w:styleId="TOC8">
    <w:name w:val="toc 8"/>
    <w:basedOn w:val="Normal"/>
    <w:next w:val="Normal"/>
    <w:autoRedefine/>
    <w:semiHidden/>
    <w:pPr>
      <w:ind w:left="1680"/>
    </w:pPr>
    <w:rPr>
      <w:szCs w:val="21"/>
    </w:rPr>
  </w:style>
  <w:style w:type="paragraph" w:styleId="TOC9">
    <w:name w:val="toc 9"/>
    <w:basedOn w:val="Normal"/>
    <w:next w:val="Normal"/>
    <w:autoRedefine/>
    <w:semiHidden/>
    <w:pPr>
      <w:ind w:left="1920"/>
    </w:pPr>
    <w:rPr>
      <w:szCs w:val="21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PartLabel">
    <w:name w:val="Part Label"/>
    <w:basedOn w:val="Normal"/>
    <w:next w:val="Normal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  <w:szCs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F35F5B"/>
    <w:rPr>
      <w:rFonts w:ascii="Tahoma" w:hAnsi="Tahoma" w:cs="Tahoma"/>
      <w:sz w:val="16"/>
      <w:szCs w:val="16"/>
    </w:rPr>
  </w:style>
  <w:style w:type="paragraph" w:customStyle="1" w:styleId="tty80">
    <w:name w:val="tty80"/>
    <w:basedOn w:val="Normal"/>
    <w:rsid w:val="00BF1887"/>
    <w:rPr>
      <w:rFonts w:ascii="Courier New" w:hAnsi="Courier New"/>
      <w:sz w:val="20"/>
      <w:szCs w:val="20"/>
    </w:rPr>
  </w:style>
  <w:style w:type="character" w:customStyle="1" w:styleId="HighlightedVariable">
    <w:name w:val="Highlighted Variable"/>
    <w:rsid w:val="00BF1887"/>
    <w:rPr>
      <w:rFonts w:ascii="Times New Roman" w:hAnsi="Times New Roman"/>
      <w:color w:val="0000FF"/>
    </w:rPr>
  </w:style>
  <w:style w:type="paragraph" w:customStyle="1" w:styleId="Title-Major">
    <w:name w:val="Title-Major"/>
    <w:basedOn w:val="Title"/>
    <w:rsid w:val="00BF1887"/>
    <w:pPr>
      <w:keepLines/>
      <w:widowControl/>
      <w:spacing w:after="120"/>
      <w:ind w:left="2520" w:right="720"/>
      <w:jc w:val="left"/>
    </w:pPr>
    <w:rPr>
      <w:rFonts w:ascii="Times New Roman" w:hAnsi="Times New Roman"/>
      <w:b w:val="0"/>
      <w:smallCaps/>
      <w:sz w:val="48"/>
    </w:rPr>
  </w:style>
  <w:style w:type="paragraph" w:customStyle="1" w:styleId="TableHeading">
    <w:name w:val="Table Heading"/>
    <w:basedOn w:val="TableText"/>
    <w:rsid w:val="00C77A76"/>
    <w:pPr>
      <w:spacing w:before="120" w:after="120"/>
      <w:jc w:val="center"/>
    </w:pPr>
    <w:rPr>
      <w:b/>
    </w:rPr>
  </w:style>
  <w:style w:type="paragraph" w:customStyle="1" w:styleId="TableText">
    <w:name w:val="Table Text"/>
    <w:basedOn w:val="Normal"/>
    <w:link w:val="TableTextChar"/>
    <w:rsid w:val="00C77A76"/>
    <w:pPr>
      <w:keepLines/>
    </w:pPr>
    <w:rPr>
      <w:szCs w:val="20"/>
    </w:rPr>
  </w:style>
  <w:style w:type="paragraph" w:customStyle="1" w:styleId="TableBullet">
    <w:name w:val="Table Bullet"/>
    <w:basedOn w:val="TableText"/>
    <w:rsid w:val="001D3BC7"/>
    <w:pPr>
      <w:numPr>
        <w:numId w:val="4"/>
      </w:numPr>
    </w:pPr>
  </w:style>
  <w:style w:type="paragraph" w:customStyle="1" w:styleId="StyleTableHeadingLeft0Hanging181">
    <w:name w:val="Style Table Heading + Left:  0&quot; Hanging:  1.81&quot;"/>
    <w:basedOn w:val="TableHeading"/>
    <w:rsid w:val="00C77A76"/>
    <w:pPr>
      <w:ind w:left="2610" w:hanging="2610"/>
    </w:pPr>
    <w:rPr>
      <w:bCs/>
    </w:rPr>
  </w:style>
  <w:style w:type="paragraph" w:customStyle="1" w:styleId="tty180">
    <w:name w:val="tty180"/>
    <w:basedOn w:val="Normal"/>
    <w:rsid w:val="005428DC"/>
    <w:pPr>
      <w:ind w:right="-720"/>
    </w:pPr>
    <w:rPr>
      <w:rFonts w:ascii="Courier New" w:hAnsi="Courier New"/>
      <w:sz w:val="8"/>
      <w:szCs w:val="20"/>
    </w:rPr>
  </w:style>
  <w:style w:type="character" w:styleId="FootnoteReference">
    <w:name w:val="footnote reference"/>
    <w:semiHidden/>
    <w:rsid w:val="001567EB"/>
    <w:rPr>
      <w:position w:val="6"/>
      <w:sz w:val="16"/>
    </w:rPr>
  </w:style>
  <w:style w:type="character" w:customStyle="1" w:styleId="TableTextChar">
    <w:name w:val="Table Text Char"/>
    <w:link w:val="TableText"/>
    <w:rsid w:val="001C7AC2"/>
    <w:rPr>
      <w:sz w:val="24"/>
      <w:lang w:val="en-US" w:eastAsia="en-US" w:bidi="ar-SA"/>
    </w:rPr>
  </w:style>
  <w:style w:type="paragraph" w:customStyle="1" w:styleId="TableNo">
    <w:name w:val="Table No."/>
    <w:basedOn w:val="Normal"/>
    <w:qFormat/>
    <w:rsid w:val="0001016E"/>
    <w:pPr>
      <w:numPr>
        <w:numId w:val="5"/>
      </w:numPr>
      <w:spacing w:before="240" w:after="240"/>
    </w:pPr>
    <w:rPr>
      <w:rFonts w:ascii="Arial" w:hAnsi="Arial"/>
      <w:noProof/>
      <w:sz w:val="20"/>
      <w:lang w:val="vi-VN"/>
    </w:rPr>
  </w:style>
  <w:style w:type="character" w:styleId="CommentReference">
    <w:name w:val="annotation reference"/>
    <w:uiPriority w:val="99"/>
    <w:semiHidden/>
    <w:unhideWhenUsed/>
    <w:rsid w:val="005A7B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B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B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B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A7B4E"/>
    <w:rPr>
      <w:b/>
      <w:bCs/>
    </w:rPr>
  </w:style>
  <w:style w:type="paragraph" w:styleId="Revision">
    <w:name w:val="Revision"/>
    <w:hidden/>
    <w:uiPriority w:val="99"/>
    <w:semiHidden/>
    <w:rsid w:val="00725722"/>
    <w:rPr>
      <w:sz w:val="24"/>
      <w:szCs w:val="24"/>
    </w:rPr>
  </w:style>
  <w:style w:type="paragraph" w:customStyle="1" w:styleId="Minus2">
    <w:name w:val="Minus2"/>
    <w:basedOn w:val="Normal"/>
    <w:rsid w:val="00EC5288"/>
    <w:pPr>
      <w:numPr>
        <w:numId w:val="6"/>
      </w:numPr>
      <w:spacing w:before="120" w:after="120"/>
    </w:pPr>
    <w:rPr>
      <w:rFonts w:ascii="Arial" w:hAnsi="Arial"/>
      <w:sz w:val="22"/>
    </w:rPr>
  </w:style>
  <w:style w:type="character" w:customStyle="1" w:styleId="FooterChar">
    <w:name w:val="Footer Char"/>
    <w:link w:val="Footer"/>
    <w:rsid w:val="00330094"/>
    <w:rPr>
      <w:sz w:val="24"/>
    </w:rPr>
  </w:style>
  <w:style w:type="paragraph" w:styleId="ListParagraph">
    <w:name w:val="List Paragraph"/>
    <w:aliases w:val="bullet,My number,List Paragraph1,bullet 1,Colorful List - Accent 11,Thang2,bl,Bullet L1,bl1,List Paragraph11,Norm,abc,Paragraph,Đoạn của Danh sách,Đoạn c𞹺Danh sách,List Paragraph111,Nga 3,List Paragraph2,List Paragraph21,Đoạn cDanh sách"/>
    <w:basedOn w:val="Normal"/>
    <w:link w:val="ListParagraphChar"/>
    <w:uiPriority w:val="34"/>
    <w:qFormat/>
    <w:rsid w:val="00541D87"/>
    <w:pPr>
      <w:spacing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435787"/>
    <w:rPr>
      <w:b/>
      <w:caps/>
      <w:sz w:val="24"/>
      <w:szCs w:val="24"/>
    </w:rPr>
  </w:style>
  <w:style w:type="character" w:customStyle="1" w:styleId="Heading2Char">
    <w:name w:val="Heading 2 Char"/>
    <w:link w:val="Heading2"/>
    <w:rsid w:val="00435787"/>
    <w:rPr>
      <w:b/>
      <w:sz w:val="24"/>
      <w:szCs w:val="24"/>
    </w:rPr>
  </w:style>
  <w:style w:type="table" w:styleId="TableGrid">
    <w:name w:val="Table Grid"/>
    <w:basedOn w:val="TableNormal"/>
    <w:uiPriority w:val="39"/>
    <w:rsid w:val="00435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rsid w:val="00565C64"/>
    <w:rPr>
      <w:b/>
      <w:sz w:val="24"/>
      <w:szCs w:val="24"/>
    </w:rPr>
  </w:style>
  <w:style w:type="character" w:customStyle="1" w:styleId="BodyTextChar">
    <w:name w:val="Body Text Char"/>
    <w:link w:val="BodyText"/>
    <w:rsid w:val="006233C7"/>
    <w:rPr>
      <w:sz w:val="24"/>
    </w:rPr>
  </w:style>
  <w:style w:type="character" w:customStyle="1" w:styleId="ListParagraphChar">
    <w:name w:val="List Paragraph Char"/>
    <w:aliases w:val="bullet Char,My number Char,List Paragraph1 Char,bullet 1 Char,Colorful List - Accent 11 Char,Thang2 Char,bl Char,Bullet L1 Char,bl1 Char,List Paragraph11 Char,Norm Char,abc Char,Paragraph Char,Đoạn của Danh sách Char,Nga 3 Char"/>
    <w:link w:val="ListParagraph"/>
    <w:qFormat/>
    <w:rsid w:val="0020583D"/>
    <w:rPr>
      <w:rFonts w:ascii="Calibri" w:hAnsi="Calibri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7521C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C2C48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A12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A12458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400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246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egas.petrolimex.com.vn/Downloads/KTM/KTMS.msi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9.png"/><Relationship Id="rId11" Type="http://schemas.openxmlformats.org/officeDocument/2006/relationships/footer" Target="footer3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hyperlink" Target="https://esyncservice.petrolimex.com.vn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hyperlink" Target="https://egas.petrolimex.com.vn/Downloads/KTM/KTMS.ms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egas.petrolimex.com.vn/Downloads/Agas/AgasTHLB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image" Target="media/image37.png"/><Relationship Id="rId20" Type="http://schemas.openxmlformats.org/officeDocument/2006/relationships/hyperlink" Target="https://egas.petrolimex.com.vn/Downloads/KTM/KTMS_Update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egas.petrolimex.com.vn/Downloads/KTM/TestConnectAGASKTMS.exe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header" Target="header1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yperlink" Target="https://egas.petrolimex.com.vn/Downloads/KTM/DOCS/" TargetMode="External"/><Relationship Id="rId39" Type="http://schemas.openxmlformats.org/officeDocument/2006/relationships/hyperlink" Target="https://egas.petrolimex.com.vn/Downloads/KTM/KTMS.m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RP\CangHP\Analysis\URD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454BE-91EF-4B57-AC30-4A53581A6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URD_Template.dot</Template>
  <TotalTime>208</TotalTime>
  <Pages>20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CÔNG TY CỔ PHẦN PHÁT TRIỂN ĐẦU TƯ CÔNG NGHỆ FPT</vt:lpstr>
    </vt:vector>
  </TitlesOfParts>
  <Company>FPT</Company>
  <LinksUpToDate>false</LinksUpToDate>
  <CharactersWithSpaces>8153</CharactersWithSpaces>
  <SharedDoc>false</SharedDoc>
  <HLinks>
    <vt:vector size="180" baseType="variant">
      <vt:variant>
        <vt:i4>2555996</vt:i4>
      </vt:variant>
      <vt:variant>
        <vt:i4>141</vt:i4>
      </vt:variant>
      <vt:variant>
        <vt:i4>0</vt:i4>
      </vt:variant>
      <vt:variant>
        <vt:i4>5</vt:i4>
      </vt:variant>
      <vt:variant>
        <vt:lpwstr>https://egas.petrolimex.com.vn/Downloads/KTM/EGAS_Update/</vt:lpwstr>
      </vt:variant>
      <vt:variant>
        <vt:lpwstr/>
      </vt:variant>
      <vt:variant>
        <vt:i4>5177411</vt:i4>
      </vt:variant>
      <vt:variant>
        <vt:i4>138</vt:i4>
      </vt:variant>
      <vt:variant>
        <vt:i4>0</vt:i4>
      </vt:variant>
      <vt:variant>
        <vt:i4>5</vt:i4>
      </vt:variant>
      <vt:variant>
        <vt:lpwstr>https://egas.petrolimex.com.vn/Downloads/KTM/AGAS.zip</vt:lpwstr>
      </vt:variant>
      <vt:variant>
        <vt:lpwstr/>
      </vt:variant>
      <vt:variant>
        <vt:i4>14</vt:i4>
      </vt:variant>
      <vt:variant>
        <vt:i4>135</vt:i4>
      </vt:variant>
      <vt:variant>
        <vt:i4>0</vt:i4>
      </vt:variant>
      <vt:variant>
        <vt:i4>5</vt:i4>
      </vt:variant>
      <vt:variant>
        <vt:lpwstr>https://egas.petrolimex.com.vn/Downloads/KTM/TestConnectAGASKTMS.exe</vt:lpwstr>
      </vt:variant>
      <vt:variant>
        <vt:lpwstr/>
      </vt:variant>
      <vt:variant>
        <vt:i4>2555996</vt:i4>
      </vt:variant>
      <vt:variant>
        <vt:i4>132</vt:i4>
      </vt:variant>
      <vt:variant>
        <vt:i4>0</vt:i4>
      </vt:variant>
      <vt:variant>
        <vt:i4>5</vt:i4>
      </vt:variant>
      <vt:variant>
        <vt:lpwstr>https://egas.petrolimex.com.vn/Downloads/KTM/EGAS_Update/</vt:lpwstr>
      </vt:variant>
      <vt:variant>
        <vt:lpwstr/>
      </vt:variant>
      <vt:variant>
        <vt:i4>5439559</vt:i4>
      </vt:variant>
      <vt:variant>
        <vt:i4>129</vt:i4>
      </vt:variant>
      <vt:variant>
        <vt:i4>0</vt:i4>
      </vt:variant>
      <vt:variant>
        <vt:i4>5</vt:i4>
      </vt:variant>
      <vt:variant>
        <vt:lpwstr>https://egas.petrolimex.com.vn/Downloads/KTM/KTMS.msi</vt:lpwstr>
      </vt:variant>
      <vt:variant>
        <vt:lpwstr/>
      </vt:variant>
      <vt:variant>
        <vt:i4>5177411</vt:i4>
      </vt:variant>
      <vt:variant>
        <vt:i4>126</vt:i4>
      </vt:variant>
      <vt:variant>
        <vt:i4>0</vt:i4>
      </vt:variant>
      <vt:variant>
        <vt:i4>5</vt:i4>
      </vt:variant>
      <vt:variant>
        <vt:lpwstr>https://egas.petrolimex.com.vn/Downloads/KTM/AGAS.zip</vt:lpwstr>
      </vt:variant>
      <vt:variant>
        <vt:lpwstr/>
      </vt:variant>
      <vt:variant>
        <vt:i4>14</vt:i4>
      </vt:variant>
      <vt:variant>
        <vt:i4>123</vt:i4>
      </vt:variant>
      <vt:variant>
        <vt:i4>0</vt:i4>
      </vt:variant>
      <vt:variant>
        <vt:i4>5</vt:i4>
      </vt:variant>
      <vt:variant>
        <vt:lpwstr>https://egas.petrolimex.com.vn/Downloads/KTM/TestConnectAGASKTMS.exe</vt:lpwstr>
      </vt:variant>
      <vt:variant>
        <vt:lpwstr/>
      </vt:variant>
      <vt:variant>
        <vt:i4>2555996</vt:i4>
      </vt:variant>
      <vt:variant>
        <vt:i4>120</vt:i4>
      </vt:variant>
      <vt:variant>
        <vt:i4>0</vt:i4>
      </vt:variant>
      <vt:variant>
        <vt:i4>5</vt:i4>
      </vt:variant>
      <vt:variant>
        <vt:lpwstr>https://egas.petrolimex.com.vn/Downloads/KTM/EGAS_Update/</vt:lpwstr>
      </vt:variant>
      <vt:variant>
        <vt:lpwstr/>
      </vt:variant>
      <vt:variant>
        <vt:i4>2424911</vt:i4>
      </vt:variant>
      <vt:variant>
        <vt:i4>117</vt:i4>
      </vt:variant>
      <vt:variant>
        <vt:i4>0</vt:i4>
      </vt:variant>
      <vt:variant>
        <vt:i4>5</vt:i4>
      </vt:variant>
      <vt:variant>
        <vt:lpwstr>https://egas.petrolimex.com.vn/Downloads/KTM/KTMS_Update/</vt:lpwstr>
      </vt:variant>
      <vt:variant>
        <vt:lpwstr/>
      </vt:variant>
      <vt:variant>
        <vt:i4>5439559</vt:i4>
      </vt:variant>
      <vt:variant>
        <vt:i4>114</vt:i4>
      </vt:variant>
      <vt:variant>
        <vt:i4>0</vt:i4>
      </vt:variant>
      <vt:variant>
        <vt:i4>5</vt:i4>
      </vt:variant>
      <vt:variant>
        <vt:lpwstr>https://egas.petrolimex.com.vn/Downloads/KTM/KTMS.msi</vt:lpwstr>
      </vt:variant>
      <vt:variant>
        <vt:lpwstr/>
      </vt:variant>
      <vt:variant>
        <vt:i4>5177411</vt:i4>
      </vt:variant>
      <vt:variant>
        <vt:i4>111</vt:i4>
      </vt:variant>
      <vt:variant>
        <vt:i4>0</vt:i4>
      </vt:variant>
      <vt:variant>
        <vt:i4>5</vt:i4>
      </vt:variant>
      <vt:variant>
        <vt:lpwstr>https://egas.petrolimex.com.vn/Downloads/KTM/AGAS.zip</vt:lpwstr>
      </vt:variant>
      <vt:variant>
        <vt:lpwstr/>
      </vt:variant>
      <vt:variant>
        <vt:i4>2097201</vt:i4>
      </vt:variant>
      <vt:variant>
        <vt:i4>108</vt:i4>
      </vt:variant>
      <vt:variant>
        <vt:i4>0</vt:i4>
      </vt:variant>
      <vt:variant>
        <vt:i4>5</vt:i4>
      </vt:variant>
      <vt:variant>
        <vt:lpwstr>https://egas.petrolimex.com.vn/Downloads/KTM/DOCS/</vt:lpwstr>
      </vt:variant>
      <vt:variant>
        <vt:lpwstr/>
      </vt:variant>
      <vt:variant>
        <vt:i4>524290</vt:i4>
      </vt:variant>
      <vt:variant>
        <vt:i4>105</vt:i4>
      </vt:variant>
      <vt:variant>
        <vt:i4>0</vt:i4>
      </vt:variant>
      <vt:variant>
        <vt:i4>5</vt:i4>
      </vt:variant>
      <vt:variant>
        <vt:lpwstr>https://egas.petrolimex.com.vn/Downloads/KTM/</vt:lpwstr>
      </vt:variant>
      <vt:variant>
        <vt:lpwstr/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_Toc83908642</vt:lpwstr>
      </vt:variant>
      <vt:variant>
        <vt:i4>1245245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_Toc83908641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_Toc83908640</vt:lpwstr>
      </vt:variant>
      <vt:variant>
        <vt:i4>1769530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_Toc83908639</vt:lpwstr>
      </vt:variant>
      <vt:variant>
        <vt:i4>1703994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_Toc83908638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_Toc83908637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_Toc83908636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_Toc83908635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_Toc83908634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_Toc83908633</vt:lpwstr>
      </vt:variant>
      <vt:variant>
        <vt:i4>1048634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_Toc83908632</vt:lpwstr>
      </vt:variant>
      <vt:variant>
        <vt:i4>1245242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_Toc83908631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_Toc83908630</vt:lpwstr>
      </vt:variant>
      <vt:variant>
        <vt:i4>1769531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_Toc83908629</vt:lpwstr>
      </vt:variant>
      <vt:variant>
        <vt:i4>1703995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_Toc83908628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_Toc83908627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_Toc83908626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CÔNG TY CỔ PHẦN PHÁT TRIỂN ĐẦU TƯ CÔNG NGHỆ FPT</dc:title>
  <dc:subject/>
  <dc:creator>hangnt</dc:creator>
  <cp:keywords/>
  <cp:lastModifiedBy>Pia-Tdh-Hiepnt</cp:lastModifiedBy>
  <cp:revision>35</cp:revision>
  <cp:lastPrinted>2003-09-16T03:35:00Z</cp:lastPrinted>
  <dcterms:created xsi:type="dcterms:W3CDTF">2022-08-23T07:58:00Z</dcterms:created>
  <dcterms:modified xsi:type="dcterms:W3CDTF">2023-11-06T03:01:00Z</dcterms:modified>
</cp:coreProperties>
</file>